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29266" w14:textId="7DB909CE" w:rsidR="00465A9D" w:rsidRDefault="006139FC" w:rsidP="00FD0C81">
      <w:pPr>
        <w:tabs>
          <w:tab w:val="left" w:pos="6379"/>
        </w:tabs>
        <w:spacing w:after="0" w:line="240" w:lineRule="auto"/>
        <w:jc w:val="center"/>
        <w:rPr>
          <w:rFonts w:ascii="Rockwell" w:hAnsi="Rockwell"/>
          <w:b/>
          <w:color w:val="FF0000"/>
          <w:sz w:val="32"/>
          <w:szCs w:val="32"/>
        </w:rPr>
      </w:pPr>
      <w:bookmarkStart w:id="0" w:name="_Hlk73976423"/>
      <w:bookmarkEnd w:id="0"/>
      <w:r w:rsidRPr="00300BFE">
        <w:rPr>
          <w:rFonts w:ascii="Rockwell" w:hAnsi="Rockwell"/>
          <w:b/>
          <w:color w:val="FF0000"/>
          <w:sz w:val="32"/>
          <w:szCs w:val="32"/>
        </w:rPr>
        <w:t>COMUNICATO STAMPA</w:t>
      </w:r>
    </w:p>
    <w:p w14:paraId="26AD28C5" w14:textId="5C01C636" w:rsidR="007F6BDB" w:rsidRPr="008B770C" w:rsidRDefault="007F6BDB" w:rsidP="006C2024">
      <w:pPr>
        <w:tabs>
          <w:tab w:val="left" w:pos="6379"/>
        </w:tabs>
        <w:spacing w:after="0" w:line="240" w:lineRule="auto"/>
        <w:jc w:val="center"/>
        <w:rPr>
          <w:rFonts w:ascii="Rockwell" w:hAnsi="Rockwell"/>
          <w:b/>
          <w:sz w:val="10"/>
          <w:szCs w:val="10"/>
        </w:rPr>
      </w:pPr>
    </w:p>
    <w:p w14:paraId="06CA0551" w14:textId="2163EC7B" w:rsidR="007C4D65" w:rsidRPr="008B770C" w:rsidRDefault="00674349" w:rsidP="006A17BC">
      <w:pPr>
        <w:tabs>
          <w:tab w:val="left" w:pos="6379"/>
        </w:tabs>
        <w:spacing w:after="0" w:line="240" w:lineRule="auto"/>
        <w:ind w:left="-426"/>
        <w:jc w:val="center"/>
        <w:rPr>
          <w:rFonts w:ascii="Rockwell" w:hAnsi="Rockwell"/>
          <w:b/>
          <w:color w:val="0033CC"/>
          <w:sz w:val="28"/>
          <w:szCs w:val="28"/>
          <w:u w:val="single"/>
        </w:rPr>
      </w:pPr>
      <w:r w:rsidRPr="008B770C">
        <w:rPr>
          <w:rFonts w:ascii="Rockwell" w:hAnsi="Rockwell"/>
          <w:b/>
          <w:color w:val="0033CC"/>
          <w:sz w:val="28"/>
          <w:szCs w:val="28"/>
          <w:u w:val="single"/>
        </w:rPr>
        <w:t>PRO</w:t>
      </w:r>
      <w:r w:rsidR="007F6BDB" w:rsidRPr="008B770C">
        <w:rPr>
          <w:rFonts w:ascii="Rockwell" w:hAnsi="Rockwell"/>
          <w:b/>
          <w:color w:val="0033CC"/>
          <w:sz w:val="28"/>
          <w:szCs w:val="28"/>
          <w:u w:val="single"/>
        </w:rPr>
        <w:t>GRAMMAZIONE CINEMA SANREMO</w:t>
      </w:r>
    </w:p>
    <w:p w14:paraId="23A31A28" w14:textId="68255D69" w:rsidR="00F46796" w:rsidRDefault="007F6BDB" w:rsidP="00F46796">
      <w:pPr>
        <w:tabs>
          <w:tab w:val="left" w:pos="6379"/>
        </w:tabs>
        <w:spacing w:after="0" w:line="240" w:lineRule="auto"/>
        <w:ind w:left="-426"/>
        <w:jc w:val="center"/>
        <w:rPr>
          <w:rFonts w:ascii="Rockwell" w:hAnsi="Rockwell"/>
          <w:b/>
          <w:color w:val="0033CC"/>
          <w:sz w:val="32"/>
          <w:szCs w:val="32"/>
          <w:u w:val="single"/>
        </w:rPr>
      </w:pPr>
      <w:r w:rsidRPr="008B770C">
        <w:rPr>
          <w:rFonts w:ascii="Rockwell" w:hAnsi="Rockwell"/>
          <w:b/>
          <w:color w:val="0033CC"/>
          <w:sz w:val="28"/>
          <w:szCs w:val="28"/>
          <w:u w:val="single"/>
        </w:rPr>
        <w:t xml:space="preserve"> </w:t>
      </w:r>
      <w:r w:rsidR="00AF649A" w:rsidRPr="008B770C">
        <w:rPr>
          <w:rFonts w:ascii="Rockwell" w:hAnsi="Rockwell"/>
          <w:b/>
          <w:color w:val="0033CC"/>
          <w:sz w:val="32"/>
          <w:szCs w:val="32"/>
          <w:u w:val="single"/>
        </w:rPr>
        <w:t>DAL</w:t>
      </w:r>
      <w:r w:rsidR="00FD3DF1" w:rsidRPr="008B770C">
        <w:rPr>
          <w:rFonts w:ascii="Rockwell" w:hAnsi="Rockwell"/>
          <w:b/>
          <w:color w:val="0033CC"/>
          <w:sz w:val="32"/>
          <w:szCs w:val="32"/>
          <w:u w:val="single"/>
        </w:rPr>
        <w:t xml:space="preserve"> </w:t>
      </w:r>
      <w:r w:rsidR="00DC204D">
        <w:rPr>
          <w:rFonts w:ascii="Rockwell" w:hAnsi="Rockwell"/>
          <w:b/>
          <w:color w:val="0033CC"/>
          <w:sz w:val="32"/>
          <w:szCs w:val="32"/>
          <w:u w:val="single"/>
        </w:rPr>
        <w:t>13</w:t>
      </w:r>
      <w:r w:rsidR="00975974">
        <w:rPr>
          <w:rFonts w:ascii="Rockwell" w:hAnsi="Rockwell"/>
          <w:b/>
          <w:color w:val="0033CC"/>
          <w:sz w:val="32"/>
          <w:szCs w:val="32"/>
          <w:u w:val="single"/>
        </w:rPr>
        <w:t xml:space="preserve"> </w:t>
      </w:r>
      <w:r w:rsidR="00B62BEF">
        <w:rPr>
          <w:rFonts w:ascii="Rockwell" w:hAnsi="Rockwell"/>
          <w:b/>
          <w:color w:val="0033CC"/>
          <w:sz w:val="32"/>
          <w:szCs w:val="32"/>
          <w:u w:val="single"/>
        </w:rPr>
        <w:t>APRILE</w:t>
      </w:r>
      <w:r w:rsidR="00805955">
        <w:rPr>
          <w:rFonts w:ascii="Rockwell" w:hAnsi="Rockwell"/>
          <w:b/>
          <w:color w:val="0033CC"/>
          <w:sz w:val="32"/>
          <w:szCs w:val="32"/>
          <w:u w:val="single"/>
        </w:rPr>
        <w:t xml:space="preserve"> </w:t>
      </w:r>
      <w:r w:rsidR="00C21701" w:rsidRPr="008B770C">
        <w:rPr>
          <w:rFonts w:ascii="Rockwell" w:hAnsi="Rockwell"/>
          <w:b/>
          <w:color w:val="0033CC"/>
          <w:sz w:val="32"/>
          <w:szCs w:val="32"/>
          <w:u w:val="single"/>
        </w:rPr>
        <w:t>202</w:t>
      </w:r>
      <w:r w:rsidR="00F46796">
        <w:rPr>
          <w:rFonts w:ascii="Rockwell" w:hAnsi="Rockwell"/>
          <w:b/>
          <w:color w:val="0033CC"/>
          <w:sz w:val="32"/>
          <w:szCs w:val="32"/>
          <w:u w:val="single"/>
        </w:rPr>
        <w:t>3</w:t>
      </w:r>
    </w:p>
    <w:p w14:paraId="145C960A" w14:textId="77777777" w:rsidR="00F46796" w:rsidRDefault="00F46796" w:rsidP="00F46796">
      <w:pPr>
        <w:tabs>
          <w:tab w:val="left" w:pos="6379"/>
        </w:tabs>
        <w:spacing w:after="0" w:line="240" w:lineRule="auto"/>
        <w:ind w:left="-426"/>
        <w:rPr>
          <w:rFonts w:ascii="Rockwell" w:hAnsi="Rockwell"/>
          <w:b/>
          <w:color w:val="0033CC"/>
          <w:sz w:val="32"/>
          <w:szCs w:val="32"/>
          <w:u w:val="single"/>
        </w:rPr>
      </w:pPr>
    </w:p>
    <w:p w14:paraId="6C13166F" w14:textId="77D93D3D" w:rsidR="007E13A1" w:rsidRDefault="00B1187B" w:rsidP="007E13A1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color w:val="FF0000"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 xml:space="preserve">Cinema Ariston  </w:t>
      </w:r>
      <w:r w:rsidR="00924873">
        <w:rPr>
          <w:rFonts w:ascii="Rockwell" w:hAnsi="Rockwell"/>
          <w:b/>
          <w:color w:val="0070C0"/>
          <w:sz w:val="24"/>
          <w:szCs w:val="24"/>
        </w:rPr>
        <w:t>IL</w:t>
      </w:r>
      <w:r w:rsidR="007E13A1">
        <w:rPr>
          <w:rFonts w:ascii="Rockwell" w:hAnsi="Rockwell"/>
          <w:b/>
          <w:color w:val="0070C0"/>
          <w:sz w:val="24"/>
          <w:szCs w:val="24"/>
        </w:rPr>
        <w:t xml:space="preserve"> </w:t>
      </w:r>
      <w:r w:rsidR="00DC204D">
        <w:rPr>
          <w:rFonts w:ascii="Rockwell" w:hAnsi="Rockwell"/>
          <w:b/>
          <w:color w:val="0070C0"/>
          <w:sz w:val="24"/>
          <w:szCs w:val="24"/>
        </w:rPr>
        <w:t>13</w:t>
      </w:r>
      <w:r w:rsidR="00687B98">
        <w:rPr>
          <w:rFonts w:ascii="Rockwell" w:hAnsi="Rockwell"/>
          <w:b/>
          <w:color w:val="0070C0"/>
          <w:sz w:val="24"/>
          <w:szCs w:val="24"/>
        </w:rPr>
        <w:t>/04</w:t>
      </w:r>
      <w:r w:rsidR="00B37F08" w:rsidRPr="009A5914">
        <w:rPr>
          <w:rFonts w:ascii="Rockwell" w:hAnsi="Rockwell"/>
          <w:b/>
          <w:color w:val="0070C0"/>
          <w:sz w:val="24"/>
          <w:szCs w:val="24"/>
        </w:rPr>
        <w:t xml:space="preserve"> </w:t>
      </w:r>
      <w:r w:rsidR="00924873">
        <w:rPr>
          <w:rFonts w:ascii="Rockwell" w:hAnsi="Rockwell"/>
          <w:b/>
          <w:color w:val="0070C0"/>
          <w:sz w:val="24"/>
          <w:szCs w:val="24"/>
        </w:rPr>
        <w:t>E DAL 15/04</w:t>
      </w:r>
      <w:r w:rsidR="00B37F08" w:rsidRPr="001529D4">
        <w:rPr>
          <w:rFonts w:ascii="Rockwell" w:hAnsi="Rockwell"/>
          <w:b/>
          <w:color w:val="0070C0"/>
          <w:sz w:val="24"/>
          <w:szCs w:val="24"/>
        </w:rPr>
        <w:t xml:space="preserve">– </w:t>
      </w:r>
      <w:r w:rsidR="007E13A1">
        <w:rPr>
          <w:rFonts w:ascii="Rockwell" w:hAnsi="Rockwell"/>
          <w:b/>
          <w:color w:val="FF0000"/>
          <w:sz w:val="24"/>
          <w:szCs w:val="24"/>
        </w:rPr>
        <w:t>SUPER MARIO BROS.- IL FILM-2D-</w:t>
      </w:r>
    </w:p>
    <w:p w14:paraId="0475968D" w14:textId="2304994E" w:rsidR="00B37F08" w:rsidRDefault="007E13A1" w:rsidP="007E13A1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color w:val="FF0000"/>
          <w:sz w:val="24"/>
          <w:szCs w:val="24"/>
        </w:rPr>
      </w:pPr>
      <w:r>
        <w:rPr>
          <w:rFonts w:ascii="Rockwell" w:hAnsi="Rockwell"/>
          <w:b/>
          <w:color w:val="FF0000"/>
          <w:sz w:val="24"/>
          <w:szCs w:val="24"/>
        </w:rPr>
        <w:t xml:space="preserve">                                                                                            </w:t>
      </w:r>
      <w:r w:rsidRPr="00F12A7C">
        <w:rPr>
          <w:rFonts w:ascii="Rockwell" w:hAnsi="Rockwell"/>
          <w:b/>
          <w:sz w:val="24"/>
          <w:szCs w:val="24"/>
        </w:rPr>
        <w:t xml:space="preserve">orario </w:t>
      </w:r>
      <w:r>
        <w:rPr>
          <w:rFonts w:ascii="Rockwell" w:hAnsi="Rockwell"/>
          <w:b/>
          <w:sz w:val="24"/>
          <w:szCs w:val="24"/>
        </w:rPr>
        <w:t>16.30  18.30</w:t>
      </w:r>
      <w:r>
        <w:rPr>
          <w:rFonts w:ascii="Rockwell" w:hAnsi="Rockwell"/>
          <w:b/>
          <w:color w:val="FF0000"/>
          <w:sz w:val="24"/>
          <w:szCs w:val="24"/>
        </w:rPr>
        <w:t xml:space="preserve">        </w:t>
      </w:r>
    </w:p>
    <w:p w14:paraId="4FF66B8C" w14:textId="77777777" w:rsidR="006E7CFC" w:rsidRDefault="006E7CFC" w:rsidP="00D948F7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  <w:bookmarkStart w:id="1" w:name="_Hlk127541032"/>
    </w:p>
    <w:p w14:paraId="0070CB59" w14:textId="056AF168" w:rsidR="00687B98" w:rsidRDefault="00687B98" w:rsidP="00687B98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color w:val="FF0000"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 xml:space="preserve">Cinema Ariston  </w:t>
      </w:r>
      <w:r w:rsidR="00924873">
        <w:rPr>
          <w:rFonts w:ascii="Rockwell" w:hAnsi="Rockwell"/>
          <w:b/>
          <w:color w:val="0070C0"/>
          <w:sz w:val="24"/>
          <w:szCs w:val="24"/>
        </w:rPr>
        <w:t>IL</w:t>
      </w:r>
      <w:r>
        <w:rPr>
          <w:rFonts w:ascii="Rockwell" w:hAnsi="Rockwell"/>
          <w:b/>
          <w:color w:val="0070C0"/>
          <w:sz w:val="24"/>
          <w:szCs w:val="24"/>
        </w:rPr>
        <w:t xml:space="preserve"> </w:t>
      </w:r>
      <w:r w:rsidR="00DC204D">
        <w:rPr>
          <w:rFonts w:ascii="Rockwell" w:hAnsi="Rockwell"/>
          <w:b/>
          <w:color w:val="0070C0"/>
          <w:sz w:val="24"/>
          <w:szCs w:val="24"/>
        </w:rPr>
        <w:t>13</w:t>
      </w:r>
      <w:r>
        <w:rPr>
          <w:rFonts w:ascii="Rockwell" w:hAnsi="Rockwell"/>
          <w:b/>
          <w:color w:val="0070C0"/>
          <w:sz w:val="24"/>
          <w:szCs w:val="24"/>
        </w:rPr>
        <w:t>/04</w:t>
      </w:r>
      <w:r w:rsidRPr="009A5914">
        <w:rPr>
          <w:rFonts w:ascii="Rockwell" w:hAnsi="Rockwell"/>
          <w:b/>
          <w:color w:val="0070C0"/>
          <w:sz w:val="24"/>
          <w:szCs w:val="24"/>
        </w:rPr>
        <w:t xml:space="preserve"> </w:t>
      </w:r>
      <w:r w:rsidR="00924873">
        <w:rPr>
          <w:rFonts w:ascii="Rockwell" w:hAnsi="Rockwell"/>
          <w:b/>
          <w:color w:val="0070C0"/>
          <w:sz w:val="24"/>
          <w:szCs w:val="24"/>
        </w:rPr>
        <w:t>E DAL 15/04</w:t>
      </w:r>
      <w:r w:rsidRPr="001529D4">
        <w:rPr>
          <w:rFonts w:ascii="Rockwell" w:hAnsi="Rockwell"/>
          <w:b/>
          <w:color w:val="0070C0"/>
          <w:sz w:val="24"/>
          <w:szCs w:val="24"/>
        </w:rPr>
        <w:t xml:space="preserve">– </w:t>
      </w:r>
      <w:r w:rsidR="00DC204D">
        <w:rPr>
          <w:rFonts w:ascii="Rockwell" w:hAnsi="Rockwell"/>
          <w:b/>
          <w:color w:val="FF0000"/>
          <w:sz w:val="24"/>
          <w:szCs w:val="24"/>
        </w:rPr>
        <w:t xml:space="preserve">MIA </w:t>
      </w:r>
      <w:r>
        <w:rPr>
          <w:rFonts w:ascii="Rockwell" w:hAnsi="Rockwell"/>
          <w:b/>
          <w:color w:val="FF0000"/>
          <w:sz w:val="24"/>
          <w:szCs w:val="24"/>
        </w:rPr>
        <w:t xml:space="preserve">-   </w:t>
      </w:r>
    </w:p>
    <w:p w14:paraId="6AB5344E" w14:textId="34AB56D3" w:rsidR="007E13A1" w:rsidRDefault="00687B98" w:rsidP="007E13A1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color w:val="FF0000"/>
          <w:sz w:val="24"/>
          <w:szCs w:val="24"/>
        </w:rPr>
      </w:pPr>
      <w:r>
        <w:rPr>
          <w:rFonts w:ascii="Rockwell" w:hAnsi="Rockwell"/>
          <w:b/>
          <w:color w:val="FF0000"/>
          <w:sz w:val="24"/>
          <w:szCs w:val="24"/>
        </w:rPr>
        <w:t xml:space="preserve">                                                                </w:t>
      </w:r>
      <w:r w:rsidRPr="00F12A7C">
        <w:rPr>
          <w:rFonts w:ascii="Rockwell" w:hAnsi="Rockwell"/>
          <w:b/>
          <w:sz w:val="24"/>
          <w:szCs w:val="24"/>
        </w:rPr>
        <w:t xml:space="preserve">orario </w:t>
      </w:r>
      <w:r>
        <w:rPr>
          <w:rFonts w:ascii="Rockwell" w:hAnsi="Rockwell"/>
          <w:b/>
          <w:sz w:val="24"/>
          <w:szCs w:val="24"/>
        </w:rPr>
        <w:t>2</w:t>
      </w:r>
      <w:r w:rsidR="00DC204D">
        <w:rPr>
          <w:rFonts w:ascii="Rockwell" w:hAnsi="Rockwell"/>
          <w:b/>
          <w:sz w:val="24"/>
          <w:szCs w:val="24"/>
        </w:rPr>
        <w:t>1.20</w:t>
      </w:r>
      <w:r>
        <w:rPr>
          <w:rFonts w:ascii="Rockwell" w:hAnsi="Rockwell"/>
          <w:b/>
          <w:color w:val="FF0000"/>
          <w:sz w:val="24"/>
          <w:szCs w:val="24"/>
        </w:rPr>
        <w:t xml:space="preserve">       </w:t>
      </w:r>
    </w:p>
    <w:p w14:paraId="78DAA431" w14:textId="77777777" w:rsidR="007E13A1" w:rsidRDefault="007E13A1" w:rsidP="007E13A1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color w:val="FF0000"/>
          <w:sz w:val="24"/>
          <w:szCs w:val="24"/>
        </w:rPr>
      </w:pPr>
    </w:p>
    <w:p w14:paraId="6B8ED28B" w14:textId="77777777" w:rsidR="005A54C6" w:rsidRDefault="005A54C6" w:rsidP="005A54C6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</w:p>
    <w:p w14:paraId="7804EA05" w14:textId="30C068BD" w:rsidR="005A54C6" w:rsidRDefault="005A54C6" w:rsidP="005A54C6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color w:val="FF0000"/>
          <w:sz w:val="24"/>
          <w:szCs w:val="24"/>
        </w:rPr>
      </w:pPr>
      <w:r w:rsidRPr="006A52C1">
        <w:rPr>
          <w:rFonts w:ascii="Rockwell" w:hAnsi="Rockwell"/>
          <w:b/>
          <w:sz w:val="24"/>
          <w:szCs w:val="24"/>
        </w:rPr>
        <w:t xml:space="preserve">Cinema Ritz </w:t>
      </w:r>
      <w:r w:rsidRPr="008E14F5">
        <w:rPr>
          <w:rFonts w:ascii="Rockwell" w:hAnsi="Rockwell"/>
          <w:b/>
          <w:color w:val="3333FF"/>
          <w:sz w:val="24"/>
          <w:szCs w:val="24"/>
        </w:rPr>
        <w:t>–</w:t>
      </w:r>
      <w:r>
        <w:rPr>
          <w:rFonts w:ascii="Rockwell" w:hAnsi="Rockwell"/>
          <w:b/>
          <w:color w:val="0070C0"/>
          <w:sz w:val="24"/>
          <w:szCs w:val="24"/>
        </w:rPr>
        <w:t>IL 13</w:t>
      </w:r>
      <w:r>
        <w:rPr>
          <w:rFonts w:ascii="Rockwell" w:hAnsi="Rockwell"/>
          <w:b/>
          <w:color w:val="0070C0"/>
          <w:sz w:val="24"/>
          <w:szCs w:val="24"/>
        </w:rPr>
        <w:t>/04</w:t>
      </w:r>
      <w:r w:rsidRPr="009A5914">
        <w:rPr>
          <w:rFonts w:ascii="Rockwell" w:hAnsi="Rockwell"/>
          <w:b/>
          <w:color w:val="0070C0"/>
          <w:sz w:val="24"/>
          <w:szCs w:val="24"/>
        </w:rPr>
        <w:t xml:space="preserve"> </w:t>
      </w:r>
      <w:r w:rsidRPr="001529D4">
        <w:rPr>
          <w:rFonts w:ascii="Rockwell" w:hAnsi="Rockwell"/>
          <w:b/>
          <w:color w:val="0070C0"/>
          <w:sz w:val="24"/>
          <w:szCs w:val="24"/>
        </w:rPr>
        <w:t xml:space="preserve">– </w:t>
      </w:r>
      <w:r>
        <w:rPr>
          <w:rFonts w:ascii="Rockwell" w:hAnsi="Rockwell"/>
          <w:b/>
          <w:color w:val="FF0000"/>
          <w:sz w:val="24"/>
          <w:szCs w:val="24"/>
        </w:rPr>
        <w:t>FILM EVENTO</w:t>
      </w:r>
      <w:r>
        <w:rPr>
          <w:rFonts w:ascii="Rockwell" w:hAnsi="Rockwell"/>
          <w:b/>
          <w:color w:val="FF0000"/>
          <w:sz w:val="24"/>
          <w:szCs w:val="24"/>
        </w:rPr>
        <w:t>-</w:t>
      </w:r>
      <w:r>
        <w:rPr>
          <w:rFonts w:ascii="Rockwell" w:hAnsi="Rockwell"/>
          <w:b/>
          <w:color w:val="FF0000"/>
          <w:sz w:val="24"/>
          <w:szCs w:val="24"/>
        </w:rPr>
        <w:t xml:space="preserve"> METALLICA-</w:t>
      </w:r>
      <w:r w:rsidR="00FE268D">
        <w:rPr>
          <w:rFonts w:ascii="Rockwell" w:hAnsi="Rockwell"/>
          <w:b/>
          <w:color w:val="FF0000"/>
          <w:sz w:val="24"/>
          <w:szCs w:val="24"/>
        </w:rPr>
        <w:t xml:space="preserve"> 72 SEASONS-</w:t>
      </w:r>
    </w:p>
    <w:p w14:paraId="3F5292FE" w14:textId="4AEEBEE5" w:rsidR="005A54C6" w:rsidRDefault="005A54C6" w:rsidP="007E13A1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 xml:space="preserve">                                                                         </w:t>
      </w:r>
      <w:bookmarkStart w:id="2" w:name="_Hlk132192432"/>
      <w:r>
        <w:rPr>
          <w:rFonts w:ascii="Rockwell" w:hAnsi="Rockwell"/>
          <w:b/>
          <w:sz w:val="24"/>
          <w:szCs w:val="24"/>
        </w:rPr>
        <w:t xml:space="preserve">     </w:t>
      </w:r>
      <w:r w:rsidR="00B00043" w:rsidRPr="00F12A7C">
        <w:rPr>
          <w:rFonts w:ascii="Rockwell" w:hAnsi="Rockwell"/>
          <w:b/>
          <w:sz w:val="24"/>
          <w:szCs w:val="24"/>
        </w:rPr>
        <w:t>orario</w:t>
      </w:r>
      <w:r>
        <w:rPr>
          <w:rFonts w:ascii="Rockwell" w:hAnsi="Rockwell"/>
          <w:b/>
          <w:sz w:val="24"/>
          <w:szCs w:val="24"/>
        </w:rPr>
        <w:t xml:space="preserve">  19.00  21.30</w:t>
      </w:r>
      <w:bookmarkEnd w:id="2"/>
    </w:p>
    <w:p w14:paraId="23B1D353" w14:textId="77777777" w:rsidR="005A54C6" w:rsidRDefault="005A54C6" w:rsidP="007E13A1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</w:p>
    <w:p w14:paraId="6EA6D136" w14:textId="555E9A4C" w:rsidR="00D948F7" w:rsidRDefault="00547B58" w:rsidP="007E13A1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color w:val="FF0000"/>
          <w:sz w:val="24"/>
          <w:szCs w:val="24"/>
        </w:rPr>
      </w:pPr>
      <w:r w:rsidRPr="006A52C1">
        <w:rPr>
          <w:rFonts w:ascii="Rockwell" w:hAnsi="Rockwell"/>
          <w:b/>
          <w:sz w:val="24"/>
          <w:szCs w:val="24"/>
        </w:rPr>
        <w:t xml:space="preserve">Cinema Ritz </w:t>
      </w:r>
      <w:r w:rsidRPr="008E14F5">
        <w:rPr>
          <w:rFonts w:ascii="Rockwell" w:hAnsi="Rockwell"/>
          <w:b/>
          <w:color w:val="3333FF"/>
          <w:sz w:val="24"/>
          <w:szCs w:val="24"/>
        </w:rPr>
        <w:t>–</w:t>
      </w:r>
      <w:r w:rsidR="005A54C6">
        <w:rPr>
          <w:rFonts w:ascii="Rockwell" w:hAnsi="Rockwell"/>
          <w:b/>
          <w:color w:val="0070C0"/>
          <w:sz w:val="24"/>
          <w:szCs w:val="24"/>
        </w:rPr>
        <w:t>DAL 14</w:t>
      </w:r>
      <w:r w:rsidR="008C7771">
        <w:rPr>
          <w:rFonts w:ascii="Rockwell" w:hAnsi="Rockwell"/>
          <w:b/>
          <w:color w:val="0070C0"/>
          <w:sz w:val="24"/>
          <w:szCs w:val="24"/>
        </w:rPr>
        <w:t xml:space="preserve"> AL 18</w:t>
      </w:r>
      <w:r w:rsidR="00687B98">
        <w:rPr>
          <w:rFonts w:ascii="Rockwell" w:hAnsi="Rockwell"/>
          <w:b/>
          <w:color w:val="0070C0"/>
          <w:sz w:val="24"/>
          <w:szCs w:val="24"/>
        </w:rPr>
        <w:t>/04</w:t>
      </w:r>
      <w:r w:rsidRPr="009A5914">
        <w:rPr>
          <w:rFonts w:ascii="Rockwell" w:hAnsi="Rockwell"/>
          <w:b/>
          <w:color w:val="0070C0"/>
          <w:sz w:val="24"/>
          <w:szCs w:val="24"/>
        </w:rPr>
        <w:t xml:space="preserve"> </w:t>
      </w:r>
      <w:r w:rsidRPr="001529D4">
        <w:rPr>
          <w:rFonts w:ascii="Rockwell" w:hAnsi="Rockwell"/>
          <w:b/>
          <w:color w:val="0070C0"/>
          <w:sz w:val="24"/>
          <w:szCs w:val="24"/>
        </w:rPr>
        <w:t xml:space="preserve">– </w:t>
      </w:r>
      <w:bookmarkEnd w:id="1"/>
      <w:r w:rsidR="007E13A1">
        <w:rPr>
          <w:rFonts w:ascii="Rockwell" w:hAnsi="Rockwell"/>
          <w:b/>
          <w:color w:val="FF0000"/>
          <w:sz w:val="24"/>
          <w:szCs w:val="24"/>
        </w:rPr>
        <w:t xml:space="preserve">SUPER MARIO BROS.- IL FILM – 3D </w:t>
      </w:r>
      <w:r w:rsidR="00D948F7">
        <w:rPr>
          <w:rFonts w:ascii="Rockwell" w:hAnsi="Rockwell"/>
          <w:b/>
          <w:color w:val="FF0000"/>
          <w:sz w:val="24"/>
          <w:szCs w:val="24"/>
        </w:rPr>
        <w:t xml:space="preserve">-   </w:t>
      </w:r>
    </w:p>
    <w:p w14:paraId="7A1B386F" w14:textId="77777777" w:rsidR="00B00043" w:rsidRDefault="007E13A1" w:rsidP="007E13A1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color w:val="FF0000"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 xml:space="preserve">                                                                       </w:t>
      </w:r>
      <w:r w:rsidRPr="00F12A7C">
        <w:rPr>
          <w:rFonts w:ascii="Rockwell" w:hAnsi="Rockwell"/>
          <w:b/>
          <w:sz w:val="24"/>
          <w:szCs w:val="24"/>
        </w:rPr>
        <w:t xml:space="preserve">orario </w:t>
      </w:r>
      <w:r>
        <w:rPr>
          <w:rFonts w:ascii="Rockwell" w:hAnsi="Rockwell"/>
          <w:b/>
          <w:sz w:val="24"/>
          <w:szCs w:val="24"/>
        </w:rPr>
        <w:t>16.10  18.00  19.50  21.40</w:t>
      </w:r>
      <w:r>
        <w:rPr>
          <w:rFonts w:ascii="Rockwell" w:hAnsi="Rockwell"/>
          <w:b/>
          <w:color w:val="FF0000"/>
          <w:sz w:val="24"/>
          <w:szCs w:val="24"/>
        </w:rPr>
        <w:t xml:space="preserve">      </w:t>
      </w:r>
    </w:p>
    <w:p w14:paraId="176EE3D6" w14:textId="77777777" w:rsidR="00B00043" w:rsidRDefault="00B00043" w:rsidP="007E13A1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color w:val="FF0000"/>
          <w:sz w:val="24"/>
          <w:szCs w:val="24"/>
        </w:rPr>
      </w:pPr>
    </w:p>
    <w:p w14:paraId="3F32B98B" w14:textId="77777777" w:rsidR="00B00043" w:rsidRDefault="00B00043" w:rsidP="007E13A1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color w:val="FF0000"/>
          <w:sz w:val="24"/>
          <w:szCs w:val="24"/>
        </w:rPr>
      </w:pPr>
    </w:p>
    <w:p w14:paraId="1804F12A" w14:textId="212E94D1" w:rsidR="00B00043" w:rsidRDefault="00B00043" w:rsidP="00B00043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color w:val="FF0000"/>
          <w:sz w:val="24"/>
          <w:szCs w:val="24"/>
        </w:rPr>
      </w:pPr>
      <w:r w:rsidRPr="006A52C1">
        <w:rPr>
          <w:rFonts w:ascii="Rockwell" w:hAnsi="Rockwell"/>
          <w:b/>
          <w:sz w:val="24"/>
          <w:szCs w:val="24"/>
        </w:rPr>
        <w:t xml:space="preserve">Cinema Ritz </w:t>
      </w:r>
      <w:r w:rsidRPr="008E14F5">
        <w:rPr>
          <w:rFonts w:ascii="Rockwell" w:hAnsi="Rockwell"/>
          <w:b/>
          <w:color w:val="3333FF"/>
          <w:sz w:val="24"/>
          <w:szCs w:val="24"/>
        </w:rPr>
        <w:t>–</w:t>
      </w:r>
      <w:r>
        <w:rPr>
          <w:rFonts w:ascii="Rockwell" w:hAnsi="Rockwell"/>
          <w:b/>
          <w:color w:val="0070C0"/>
          <w:sz w:val="24"/>
          <w:szCs w:val="24"/>
        </w:rPr>
        <w:t>IL 1</w:t>
      </w:r>
      <w:r>
        <w:rPr>
          <w:rFonts w:ascii="Rockwell" w:hAnsi="Rockwell"/>
          <w:b/>
          <w:color w:val="0070C0"/>
          <w:sz w:val="24"/>
          <w:szCs w:val="24"/>
        </w:rPr>
        <w:t>9 E 20</w:t>
      </w:r>
      <w:r>
        <w:rPr>
          <w:rFonts w:ascii="Rockwell" w:hAnsi="Rockwell"/>
          <w:b/>
          <w:color w:val="0070C0"/>
          <w:sz w:val="24"/>
          <w:szCs w:val="24"/>
        </w:rPr>
        <w:t>/04</w:t>
      </w:r>
      <w:r w:rsidRPr="009A5914">
        <w:rPr>
          <w:rFonts w:ascii="Rockwell" w:hAnsi="Rockwell"/>
          <w:b/>
          <w:color w:val="0070C0"/>
          <w:sz w:val="24"/>
          <w:szCs w:val="24"/>
        </w:rPr>
        <w:t xml:space="preserve"> </w:t>
      </w:r>
      <w:r w:rsidRPr="001529D4">
        <w:rPr>
          <w:rFonts w:ascii="Rockwell" w:hAnsi="Rockwell"/>
          <w:b/>
          <w:color w:val="0070C0"/>
          <w:sz w:val="24"/>
          <w:szCs w:val="24"/>
        </w:rPr>
        <w:t xml:space="preserve">– </w:t>
      </w:r>
      <w:r>
        <w:rPr>
          <w:rFonts w:ascii="Rockwell" w:hAnsi="Rockwell"/>
          <w:b/>
          <w:color w:val="FF0000"/>
          <w:sz w:val="24"/>
          <w:szCs w:val="24"/>
        </w:rPr>
        <w:t xml:space="preserve">FILM EVENTO- </w:t>
      </w:r>
      <w:r>
        <w:rPr>
          <w:rFonts w:ascii="Rockwell" w:hAnsi="Rockwell"/>
          <w:b/>
          <w:color w:val="FF0000"/>
          <w:sz w:val="24"/>
          <w:szCs w:val="24"/>
        </w:rPr>
        <w:t>COLDPLAY</w:t>
      </w:r>
      <w:r>
        <w:rPr>
          <w:rFonts w:ascii="Rockwell" w:hAnsi="Rockwell"/>
          <w:b/>
          <w:color w:val="FF0000"/>
          <w:sz w:val="24"/>
          <w:szCs w:val="24"/>
        </w:rPr>
        <w:t>-</w:t>
      </w:r>
      <w:r>
        <w:rPr>
          <w:rFonts w:ascii="Rockwell" w:hAnsi="Rockwell"/>
          <w:b/>
          <w:color w:val="FF0000"/>
          <w:sz w:val="24"/>
          <w:szCs w:val="24"/>
        </w:rPr>
        <w:t xml:space="preserve"> MUSIC OF </w:t>
      </w:r>
      <w:r w:rsidR="000B683A">
        <w:rPr>
          <w:rFonts w:ascii="Rockwell" w:hAnsi="Rockwell"/>
          <w:b/>
          <w:color w:val="FF0000"/>
          <w:sz w:val="24"/>
          <w:szCs w:val="24"/>
        </w:rPr>
        <w:t xml:space="preserve">THE </w:t>
      </w:r>
      <w:r>
        <w:rPr>
          <w:rFonts w:ascii="Rockwell" w:hAnsi="Rockwell"/>
          <w:b/>
          <w:color w:val="FF0000"/>
          <w:sz w:val="24"/>
          <w:szCs w:val="24"/>
        </w:rPr>
        <w:t>S</w:t>
      </w:r>
      <w:r w:rsidR="00014DEB">
        <w:rPr>
          <w:rFonts w:ascii="Rockwell" w:hAnsi="Rockwell"/>
          <w:b/>
          <w:color w:val="FF0000"/>
          <w:sz w:val="24"/>
          <w:szCs w:val="24"/>
        </w:rPr>
        <w:t>P</w:t>
      </w:r>
      <w:r>
        <w:rPr>
          <w:rFonts w:ascii="Rockwell" w:hAnsi="Rockwell"/>
          <w:b/>
          <w:color w:val="FF0000"/>
          <w:sz w:val="24"/>
          <w:szCs w:val="24"/>
        </w:rPr>
        <w:t>HERES-</w:t>
      </w:r>
      <w:r>
        <w:rPr>
          <w:rFonts w:ascii="Rockwell" w:hAnsi="Rockwell"/>
          <w:b/>
          <w:color w:val="FF0000"/>
          <w:sz w:val="24"/>
          <w:szCs w:val="24"/>
        </w:rPr>
        <w:t xml:space="preserve">   </w:t>
      </w:r>
    </w:p>
    <w:p w14:paraId="2C1B76B1" w14:textId="7F24175F" w:rsidR="007E13A1" w:rsidRDefault="007E13A1" w:rsidP="007E13A1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color w:val="FF0000"/>
          <w:sz w:val="24"/>
          <w:szCs w:val="24"/>
        </w:rPr>
        <w:t xml:space="preserve"> </w:t>
      </w:r>
      <w:r w:rsidR="00B00043">
        <w:rPr>
          <w:rFonts w:ascii="Rockwell" w:hAnsi="Rockwell"/>
          <w:b/>
          <w:sz w:val="24"/>
          <w:szCs w:val="24"/>
        </w:rPr>
        <w:t xml:space="preserve">     </w:t>
      </w:r>
      <w:r w:rsidR="00B00043">
        <w:rPr>
          <w:rFonts w:ascii="Rockwell" w:hAnsi="Rockwell"/>
          <w:b/>
          <w:sz w:val="24"/>
          <w:szCs w:val="24"/>
        </w:rPr>
        <w:t xml:space="preserve">                                                                                      </w:t>
      </w:r>
      <w:r w:rsidR="00B00043" w:rsidRPr="00F12A7C">
        <w:rPr>
          <w:rFonts w:ascii="Rockwell" w:hAnsi="Rockwell"/>
          <w:b/>
          <w:sz w:val="24"/>
          <w:szCs w:val="24"/>
        </w:rPr>
        <w:t>orario</w:t>
      </w:r>
      <w:r w:rsidR="00B00043">
        <w:rPr>
          <w:rFonts w:ascii="Rockwell" w:hAnsi="Rockwell"/>
          <w:b/>
          <w:sz w:val="24"/>
          <w:szCs w:val="24"/>
        </w:rPr>
        <w:t xml:space="preserve">  1</w:t>
      </w:r>
      <w:r w:rsidR="00B00043">
        <w:rPr>
          <w:rFonts w:ascii="Rockwell" w:hAnsi="Rockwell"/>
          <w:b/>
          <w:sz w:val="24"/>
          <w:szCs w:val="24"/>
        </w:rPr>
        <w:t>7.00  21.00</w:t>
      </w:r>
    </w:p>
    <w:p w14:paraId="411FEA54" w14:textId="77777777" w:rsidR="007E13A1" w:rsidRDefault="007E13A1" w:rsidP="007E13A1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</w:p>
    <w:p w14:paraId="51A4D719" w14:textId="34A53646" w:rsidR="0000008D" w:rsidRPr="007E13A1" w:rsidRDefault="00D1620C" w:rsidP="007E13A1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  <w:r w:rsidRPr="000D6B9C">
        <w:rPr>
          <w:rFonts w:ascii="Rockwell" w:hAnsi="Rockwell"/>
          <w:b/>
          <w:color w:val="0033CC"/>
          <w:sz w:val="24"/>
          <w:szCs w:val="24"/>
        </w:rPr>
        <w:t>intero € 9,</w:t>
      </w:r>
      <w:r w:rsidR="008C0482">
        <w:rPr>
          <w:rFonts w:ascii="Rockwell" w:hAnsi="Rockwell"/>
          <w:b/>
          <w:color w:val="0033CC"/>
          <w:sz w:val="24"/>
          <w:szCs w:val="24"/>
        </w:rPr>
        <w:t>00</w:t>
      </w:r>
      <w:r w:rsidRPr="000D6B9C">
        <w:rPr>
          <w:rFonts w:ascii="Rockwell" w:hAnsi="Rockwell"/>
          <w:b/>
          <w:color w:val="0033CC"/>
          <w:sz w:val="24"/>
          <w:szCs w:val="24"/>
        </w:rPr>
        <w:t xml:space="preserve"> – ridotto € 7,00</w:t>
      </w:r>
      <w:r w:rsidR="0056425C">
        <w:rPr>
          <w:rFonts w:ascii="Rockwell" w:hAnsi="Rockwell"/>
          <w:b/>
          <w:color w:val="0033CC"/>
          <w:sz w:val="24"/>
          <w:szCs w:val="24"/>
        </w:rPr>
        <w:t xml:space="preserve"> </w:t>
      </w:r>
      <w:r w:rsidR="006A57D2">
        <w:rPr>
          <w:rFonts w:ascii="Rockwell" w:hAnsi="Rockwell"/>
          <w:b/>
          <w:color w:val="0033CC"/>
          <w:sz w:val="24"/>
          <w:szCs w:val="24"/>
        </w:rPr>
        <w:t xml:space="preserve">- </w:t>
      </w:r>
      <w:r w:rsidR="006A57D2" w:rsidRPr="000D6B9C">
        <w:rPr>
          <w:rFonts w:ascii="Rockwell" w:hAnsi="Rockwell"/>
          <w:b/>
          <w:color w:val="0033CC"/>
          <w:sz w:val="24"/>
          <w:szCs w:val="24"/>
        </w:rPr>
        <w:t>MARTEDI CINEMA prezzo unico € 6,00</w:t>
      </w:r>
    </w:p>
    <w:p w14:paraId="7F41B207" w14:textId="0AE87D76" w:rsidR="00D83591" w:rsidRDefault="00687B98" w:rsidP="001E0B14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color w:val="0033CC"/>
          <w:sz w:val="24"/>
          <w:szCs w:val="24"/>
        </w:rPr>
      </w:pPr>
      <w:r>
        <w:rPr>
          <w:rFonts w:ascii="Rockwell" w:hAnsi="Rockwell"/>
          <w:b/>
          <w:color w:val="0033CC"/>
          <w:sz w:val="24"/>
          <w:szCs w:val="24"/>
        </w:rPr>
        <w:t xml:space="preserve">SUPER MARIO BROS.- IL FILM </w:t>
      </w:r>
      <w:r w:rsidR="00D83591">
        <w:rPr>
          <w:rFonts w:ascii="Rockwell" w:hAnsi="Rockwell"/>
          <w:b/>
          <w:color w:val="0033CC"/>
          <w:sz w:val="24"/>
          <w:szCs w:val="24"/>
        </w:rPr>
        <w:t xml:space="preserve">3D </w:t>
      </w:r>
      <w:r>
        <w:rPr>
          <w:rFonts w:ascii="Rockwell" w:hAnsi="Rockwell"/>
          <w:b/>
          <w:color w:val="0033CC"/>
          <w:sz w:val="24"/>
          <w:szCs w:val="24"/>
        </w:rPr>
        <w:t xml:space="preserve">intero € 11,00 – ridotto € 8,00 </w:t>
      </w:r>
    </w:p>
    <w:p w14:paraId="7E32C71E" w14:textId="70996CBF" w:rsidR="001E0B14" w:rsidRDefault="00687B98" w:rsidP="001E0B14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color w:val="0033CC"/>
          <w:sz w:val="24"/>
          <w:szCs w:val="24"/>
        </w:rPr>
      </w:pPr>
      <w:r>
        <w:rPr>
          <w:rFonts w:ascii="Rockwell" w:hAnsi="Rockwell"/>
          <w:b/>
          <w:color w:val="0033CC"/>
          <w:sz w:val="24"/>
          <w:szCs w:val="24"/>
        </w:rPr>
        <w:t xml:space="preserve">MARTEDI CINEMA </w:t>
      </w:r>
      <w:r w:rsidR="00D83591">
        <w:rPr>
          <w:rFonts w:ascii="Rockwell" w:hAnsi="Rockwell"/>
          <w:b/>
          <w:color w:val="0033CC"/>
          <w:sz w:val="24"/>
          <w:szCs w:val="24"/>
        </w:rPr>
        <w:t>3D intero € 9,00 – ridotto € 6,00</w:t>
      </w:r>
    </w:p>
    <w:p w14:paraId="32238159" w14:textId="77777777" w:rsidR="00014DEB" w:rsidRDefault="00014DEB" w:rsidP="001E0B14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color w:val="0033CC"/>
          <w:sz w:val="24"/>
          <w:szCs w:val="24"/>
        </w:rPr>
      </w:pPr>
      <w:r>
        <w:rPr>
          <w:rFonts w:ascii="Rockwell" w:hAnsi="Rockwell"/>
          <w:b/>
          <w:color w:val="0033CC"/>
          <w:sz w:val="24"/>
          <w:szCs w:val="24"/>
        </w:rPr>
        <w:t>FILM EVENTO-METALLICA- intero € 15,00 – ridotto € 12,00</w:t>
      </w:r>
    </w:p>
    <w:p w14:paraId="4E78739E" w14:textId="20597558" w:rsidR="00014DEB" w:rsidRPr="00014DEB" w:rsidRDefault="00014DEB" w:rsidP="001E0B14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color w:val="0033CC"/>
          <w:sz w:val="24"/>
          <w:szCs w:val="24"/>
          <w:lang w:val="en-US"/>
        </w:rPr>
      </w:pPr>
      <w:r w:rsidRPr="00014DEB">
        <w:rPr>
          <w:rFonts w:ascii="Rockwell" w:hAnsi="Rockwell"/>
          <w:b/>
          <w:color w:val="0033CC"/>
          <w:sz w:val="24"/>
          <w:szCs w:val="24"/>
          <w:lang w:val="en-US"/>
        </w:rPr>
        <w:t xml:space="preserve">FILM EVENTO-COLDPLAY-MUSIC OF </w:t>
      </w:r>
      <w:r w:rsidR="000B683A">
        <w:rPr>
          <w:rFonts w:ascii="Rockwell" w:hAnsi="Rockwell"/>
          <w:b/>
          <w:color w:val="0033CC"/>
          <w:sz w:val="24"/>
          <w:szCs w:val="24"/>
          <w:lang w:val="en-US"/>
        </w:rPr>
        <w:t xml:space="preserve">THE </w:t>
      </w:r>
      <w:r w:rsidRPr="00014DEB">
        <w:rPr>
          <w:rFonts w:ascii="Rockwell" w:hAnsi="Rockwell"/>
          <w:b/>
          <w:color w:val="0033CC"/>
          <w:sz w:val="24"/>
          <w:szCs w:val="24"/>
          <w:lang w:val="en-US"/>
        </w:rPr>
        <w:t>SPHERES</w:t>
      </w:r>
      <w:r w:rsidR="007E17F8">
        <w:rPr>
          <w:rFonts w:ascii="Rockwell" w:hAnsi="Rockwell"/>
          <w:b/>
          <w:color w:val="0033CC"/>
          <w:sz w:val="24"/>
          <w:szCs w:val="24"/>
          <w:lang w:val="en-US"/>
        </w:rPr>
        <w:t>- intero € 10,00- ridotto € 8,00</w:t>
      </w:r>
    </w:p>
    <w:p w14:paraId="391A4B66" w14:textId="77777777" w:rsidR="006A57D2" w:rsidRPr="00014DEB" w:rsidRDefault="006A57D2" w:rsidP="00207603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  <w:lang w:val="en-US"/>
        </w:rPr>
      </w:pPr>
    </w:p>
    <w:p w14:paraId="0A3693C5" w14:textId="77777777" w:rsidR="008B79A5" w:rsidRPr="00014DEB" w:rsidRDefault="008B79A5" w:rsidP="00684A4A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color w:val="0033CC"/>
          <w:sz w:val="12"/>
          <w:szCs w:val="12"/>
          <w:lang w:val="en-US"/>
        </w:rPr>
      </w:pPr>
    </w:p>
    <w:p w14:paraId="45248B8B" w14:textId="2A9200CF" w:rsidR="00D83591" w:rsidRDefault="005D7B8D" w:rsidP="00F46796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color w:val="FF0000"/>
          <w:sz w:val="24"/>
          <w:szCs w:val="24"/>
        </w:rPr>
      </w:pPr>
      <w:bookmarkStart w:id="3" w:name="_Hlk130308457"/>
      <w:bookmarkStart w:id="4" w:name="_Hlk116373173"/>
      <w:r>
        <w:rPr>
          <w:rFonts w:ascii="Rockwell" w:hAnsi="Rockwell"/>
          <w:b/>
          <w:sz w:val="24"/>
          <w:szCs w:val="24"/>
        </w:rPr>
        <w:t xml:space="preserve">Cinema Roof 1- </w:t>
      </w:r>
      <w:r w:rsidR="00F46796">
        <w:rPr>
          <w:rFonts w:ascii="Rockwell" w:hAnsi="Rockwell"/>
          <w:b/>
          <w:color w:val="0070C0"/>
          <w:sz w:val="24"/>
          <w:szCs w:val="24"/>
        </w:rPr>
        <w:t xml:space="preserve">DAL </w:t>
      </w:r>
      <w:r w:rsidR="002037E5">
        <w:rPr>
          <w:rFonts w:ascii="Rockwell" w:hAnsi="Rockwell"/>
          <w:b/>
          <w:color w:val="0070C0"/>
          <w:sz w:val="24"/>
          <w:szCs w:val="24"/>
        </w:rPr>
        <w:t>13</w:t>
      </w:r>
      <w:r w:rsidR="00D83591">
        <w:rPr>
          <w:rFonts w:ascii="Rockwell" w:hAnsi="Rockwell"/>
          <w:b/>
          <w:color w:val="0070C0"/>
          <w:sz w:val="24"/>
          <w:szCs w:val="24"/>
        </w:rPr>
        <w:t>/0</w:t>
      </w:r>
      <w:r w:rsidR="00A55265">
        <w:rPr>
          <w:rFonts w:ascii="Rockwell" w:hAnsi="Rockwell"/>
          <w:b/>
          <w:color w:val="0070C0"/>
          <w:sz w:val="24"/>
          <w:szCs w:val="24"/>
        </w:rPr>
        <w:t>4</w:t>
      </w:r>
      <w:r w:rsidR="00F46796">
        <w:rPr>
          <w:rFonts w:ascii="Rockwell" w:hAnsi="Rockwell"/>
          <w:b/>
          <w:color w:val="FF0000"/>
          <w:sz w:val="24"/>
          <w:szCs w:val="24"/>
        </w:rPr>
        <w:t>–</w:t>
      </w:r>
      <w:r w:rsidRPr="0000008D">
        <w:rPr>
          <w:rFonts w:ascii="Rockwell" w:hAnsi="Rockwell"/>
          <w:b/>
          <w:color w:val="FF0000"/>
          <w:sz w:val="24"/>
          <w:szCs w:val="24"/>
        </w:rPr>
        <w:t xml:space="preserve"> </w:t>
      </w:r>
      <w:r w:rsidR="002037E5">
        <w:rPr>
          <w:rFonts w:ascii="Rockwell" w:hAnsi="Rockwell"/>
          <w:b/>
          <w:color w:val="FF0000"/>
          <w:sz w:val="24"/>
          <w:szCs w:val="24"/>
        </w:rPr>
        <w:t>L’ESORCISTA DEL PAPA</w:t>
      </w:r>
      <w:r w:rsidR="00F30E68">
        <w:rPr>
          <w:rFonts w:ascii="Rockwell" w:hAnsi="Rockwell"/>
          <w:b/>
          <w:color w:val="FF0000"/>
          <w:sz w:val="24"/>
          <w:szCs w:val="24"/>
        </w:rPr>
        <w:t>-</w:t>
      </w:r>
      <w:r w:rsidR="0000008D">
        <w:rPr>
          <w:rFonts w:ascii="Rockwell" w:hAnsi="Rockwell"/>
          <w:b/>
          <w:color w:val="FF0000"/>
          <w:sz w:val="24"/>
          <w:szCs w:val="24"/>
        </w:rPr>
        <w:t xml:space="preserve"> </w:t>
      </w:r>
    </w:p>
    <w:p w14:paraId="47939860" w14:textId="54F80F64" w:rsidR="00D83591" w:rsidRDefault="00D83591" w:rsidP="00D83591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color w:val="FF0000"/>
          <w:sz w:val="24"/>
          <w:szCs w:val="24"/>
        </w:rPr>
        <w:t xml:space="preserve">                                                               </w:t>
      </w:r>
      <w:bookmarkStart w:id="5" w:name="_Hlk132198576"/>
      <w:r w:rsidR="0000008D" w:rsidRPr="0000008D">
        <w:rPr>
          <w:rFonts w:ascii="Rockwell" w:hAnsi="Rockwell"/>
          <w:b/>
          <w:sz w:val="24"/>
          <w:szCs w:val="24"/>
        </w:rPr>
        <w:t>orario 1</w:t>
      </w:r>
      <w:bookmarkEnd w:id="3"/>
      <w:r w:rsidR="002037E5">
        <w:rPr>
          <w:rFonts w:ascii="Rockwell" w:hAnsi="Rockwell"/>
          <w:b/>
          <w:sz w:val="24"/>
          <w:szCs w:val="24"/>
        </w:rPr>
        <w:t>7.00  19.30  21.45</w:t>
      </w:r>
    </w:p>
    <w:p w14:paraId="0EFB9A15" w14:textId="77777777" w:rsidR="00D83591" w:rsidRDefault="00D83591" w:rsidP="00D83591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</w:p>
    <w:bookmarkEnd w:id="5"/>
    <w:p w14:paraId="26F87C11" w14:textId="52F7682E" w:rsidR="007B2FB7" w:rsidRDefault="007B2FB7" w:rsidP="007B2FB7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color w:val="FF0000"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 xml:space="preserve">Cinema Roof 1- </w:t>
      </w:r>
      <w:r>
        <w:rPr>
          <w:rFonts w:ascii="Rockwell" w:hAnsi="Rockwell"/>
          <w:b/>
          <w:color w:val="0070C0"/>
          <w:sz w:val="24"/>
          <w:szCs w:val="24"/>
        </w:rPr>
        <w:t>IL 17</w:t>
      </w:r>
      <w:r>
        <w:rPr>
          <w:rFonts w:ascii="Rockwell" w:hAnsi="Rockwell"/>
          <w:b/>
          <w:color w:val="0070C0"/>
          <w:sz w:val="24"/>
          <w:szCs w:val="24"/>
        </w:rPr>
        <w:t>/04</w:t>
      </w:r>
      <w:r>
        <w:rPr>
          <w:rFonts w:ascii="Rockwell" w:hAnsi="Rockwell"/>
          <w:b/>
          <w:color w:val="FF0000"/>
          <w:sz w:val="24"/>
          <w:szCs w:val="24"/>
        </w:rPr>
        <w:t>–</w:t>
      </w:r>
      <w:r w:rsidRPr="0000008D">
        <w:rPr>
          <w:rFonts w:ascii="Rockwell" w:hAnsi="Rockwell"/>
          <w:b/>
          <w:color w:val="FF0000"/>
          <w:sz w:val="24"/>
          <w:szCs w:val="24"/>
        </w:rPr>
        <w:t xml:space="preserve"> </w:t>
      </w:r>
      <w:r>
        <w:rPr>
          <w:rFonts w:ascii="Rockwell" w:hAnsi="Rockwell"/>
          <w:b/>
          <w:color w:val="FF0000"/>
          <w:sz w:val="24"/>
          <w:szCs w:val="24"/>
        </w:rPr>
        <w:t xml:space="preserve">L’ESORCISTA DEL PAPA- </w:t>
      </w:r>
    </w:p>
    <w:p w14:paraId="2E1FD5D9" w14:textId="15E90675" w:rsidR="007B2FB7" w:rsidRDefault="007B2FB7" w:rsidP="007B2FB7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 xml:space="preserve">                                                              </w:t>
      </w:r>
      <w:r w:rsidRPr="0000008D">
        <w:rPr>
          <w:rFonts w:ascii="Rockwell" w:hAnsi="Rockwell"/>
          <w:b/>
          <w:sz w:val="24"/>
          <w:szCs w:val="24"/>
        </w:rPr>
        <w:t xml:space="preserve">orario </w:t>
      </w:r>
      <w:r>
        <w:rPr>
          <w:rFonts w:ascii="Rockwell" w:hAnsi="Rockwell"/>
          <w:b/>
          <w:sz w:val="24"/>
          <w:szCs w:val="24"/>
        </w:rPr>
        <w:t xml:space="preserve">  </w:t>
      </w:r>
      <w:r>
        <w:rPr>
          <w:rFonts w:ascii="Rockwell" w:hAnsi="Rockwell"/>
          <w:b/>
          <w:sz w:val="24"/>
          <w:szCs w:val="24"/>
        </w:rPr>
        <w:t>21.45</w:t>
      </w:r>
    </w:p>
    <w:p w14:paraId="57B58816" w14:textId="77777777" w:rsidR="007B2FB7" w:rsidRDefault="007B2FB7" w:rsidP="007B2FB7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</w:p>
    <w:p w14:paraId="57A53716" w14:textId="165BB82E" w:rsidR="002037E5" w:rsidRPr="007B2FB7" w:rsidRDefault="002037E5" w:rsidP="007B2FB7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 xml:space="preserve">Cinema Roof 2- </w:t>
      </w:r>
      <w:r>
        <w:rPr>
          <w:rFonts w:ascii="Rockwell" w:hAnsi="Rockwell"/>
          <w:b/>
          <w:color w:val="0070C0"/>
          <w:sz w:val="24"/>
          <w:szCs w:val="24"/>
        </w:rPr>
        <w:t xml:space="preserve">DAL 13/04 </w:t>
      </w:r>
      <w:r>
        <w:rPr>
          <w:rFonts w:ascii="Rockwell" w:hAnsi="Rockwell"/>
          <w:b/>
          <w:color w:val="FF0000"/>
          <w:sz w:val="24"/>
          <w:szCs w:val="24"/>
        </w:rPr>
        <w:t>–</w:t>
      </w:r>
      <w:r w:rsidRPr="0000008D">
        <w:rPr>
          <w:rFonts w:ascii="Rockwell" w:hAnsi="Rockwell"/>
          <w:b/>
          <w:color w:val="FF0000"/>
          <w:sz w:val="24"/>
          <w:szCs w:val="24"/>
        </w:rPr>
        <w:t xml:space="preserve"> </w:t>
      </w:r>
      <w:r>
        <w:rPr>
          <w:rFonts w:ascii="Rockwell" w:hAnsi="Rockwell"/>
          <w:b/>
          <w:color w:val="FF0000"/>
          <w:sz w:val="24"/>
          <w:szCs w:val="24"/>
        </w:rPr>
        <w:t>I PIONIERI</w:t>
      </w:r>
      <w:r>
        <w:rPr>
          <w:rFonts w:ascii="Rockwell" w:hAnsi="Rockwell"/>
          <w:b/>
          <w:color w:val="FF0000"/>
          <w:sz w:val="24"/>
          <w:szCs w:val="24"/>
        </w:rPr>
        <w:t xml:space="preserve"> – </w:t>
      </w:r>
    </w:p>
    <w:p w14:paraId="29AA53BE" w14:textId="24438608" w:rsidR="002037E5" w:rsidRDefault="002037E5" w:rsidP="002037E5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 xml:space="preserve">                                                              </w:t>
      </w:r>
      <w:r w:rsidRPr="0000008D">
        <w:rPr>
          <w:rFonts w:ascii="Rockwell" w:hAnsi="Rockwell"/>
          <w:b/>
          <w:sz w:val="24"/>
          <w:szCs w:val="24"/>
        </w:rPr>
        <w:t>orario 1</w:t>
      </w:r>
      <w:r>
        <w:rPr>
          <w:rFonts w:ascii="Rockwell" w:hAnsi="Rockwell"/>
          <w:b/>
          <w:sz w:val="24"/>
          <w:szCs w:val="24"/>
        </w:rPr>
        <w:t>6.30  18.15</w:t>
      </w:r>
    </w:p>
    <w:p w14:paraId="7A1A9619" w14:textId="77777777" w:rsidR="002037E5" w:rsidRDefault="002037E5" w:rsidP="002037E5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</w:p>
    <w:p w14:paraId="1BF8DC9E" w14:textId="065B5D65" w:rsidR="00835114" w:rsidRPr="00B72EA2" w:rsidRDefault="00835114" w:rsidP="002037E5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 xml:space="preserve">Cinema Roof 2- </w:t>
      </w:r>
      <w:r>
        <w:rPr>
          <w:rFonts w:ascii="Rockwell" w:hAnsi="Rockwell"/>
          <w:b/>
          <w:color w:val="0070C0"/>
          <w:sz w:val="24"/>
          <w:szCs w:val="24"/>
        </w:rPr>
        <w:t xml:space="preserve">DAL </w:t>
      </w:r>
      <w:r w:rsidR="002037E5">
        <w:rPr>
          <w:rFonts w:ascii="Rockwell" w:hAnsi="Rockwell"/>
          <w:b/>
          <w:color w:val="0070C0"/>
          <w:sz w:val="24"/>
          <w:szCs w:val="24"/>
        </w:rPr>
        <w:t>13</w:t>
      </w:r>
      <w:r w:rsidR="00D83591">
        <w:rPr>
          <w:rFonts w:ascii="Rockwell" w:hAnsi="Rockwell"/>
          <w:b/>
          <w:color w:val="0070C0"/>
          <w:sz w:val="24"/>
          <w:szCs w:val="24"/>
        </w:rPr>
        <w:t xml:space="preserve">/04 </w:t>
      </w:r>
      <w:r>
        <w:rPr>
          <w:rFonts w:ascii="Rockwell" w:hAnsi="Rockwell"/>
          <w:b/>
          <w:color w:val="FF0000"/>
          <w:sz w:val="24"/>
          <w:szCs w:val="24"/>
        </w:rPr>
        <w:t>–</w:t>
      </w:r>
      <w:r w:rsidRPr="0000008D">
        <w:rPr>
          <w:rFonts w:ascii="Rockwell" w:hAnsi="Rockwell"/>
          <w:b/>
          <w:color w:val="FF0000"/>
          <w:sz w:val="24"/>
          <w:szCs w:val="24"/>
        </w:rPr>
        <w:t xml:space="preserve"> </w:t>
      </w:r>
      <w:r w:rsidR="00A55265">
        <w:rPr>
          <w:rFonts w:ascii="Rockwell" w:hAnsi="Rockwell"/>
          <w:b/>
          <w:color w:val="FF0000"/>
          <w:sz w:val="24"/>
          <w:szCs w:val="24"/>
        </w:rPr>
        <w:t>DUNGEONS &amp; DRAGONS- L’ONORE DEI LADRI</w:t>
      </w:r>
      <w:r>
        <w:rPr>
          <w:rFonts w:ascii="Rockwell" w:hAnsi="Rockwell"/>
          <w:b/>
          <w:color w:val="FF0000"/>
          <w:sz w:val="24"/>
          <w:szCs w:val="24"/>
        </w:rPr>
        <w:t xml:space="preserve"> – </w:t>
      </w:r>
    </w:p>
    <w:p w14:paraId="2983E212" w14:textId="4CF6BCF2" w:rsidR="00835114" w:rsidRDefault="00835114" w:rsidP="00835114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color w:val="FF0000"/>
          <w:sz w:val="24"/>
          <w:szCs w:val="24"/>
        </w:rPr>
        <w:t xml:space="preserve">                                                                                             </w:t>
      </w:r>
      <w:r w:rsidRPr="0000008D">
        <w:rPr>
          <w:rFonts w:ascii="Rockwell" w:hAnsi="Rockwell"/>
          <w:b/>
          <w:sz w:val="24"/>
          <w:szCs w:val="24"/>
        </w:rPr>
        <w:t xml:space="preserve">orario </w:t>
      </w:r>
      <w:r w:rsidR="00A55265">
        <w:rPr>
          <w:rFonts w:ascii="Rockwell" w:hAnsi="Rockwell"/>
          <w:b/>
          <w:sz w:val="24"/>
          <w:szCs w:val="24"/>
        </w:rPr>
        <w:t xml:space="preserve"> 21.</w:t>
      </w:r>
      <w:r w:rsidR="002037E5">
        <w:rPr>
          <w:rFonts w:ascii="Rockwell" w:hAnsi="Rockwell"/>
          <w:b/>
          <w:sz w:val="24"/>
          <w:szCs w:val="24"/>
        </w:rPr>
        <w:t>0</w:t>
      </w:r>
      <w:r w:rsidR="00B80E35">
        <w:rPr>
          <w:rFonts w:ascii="Rockwell" w:hAnsi="Rockwell"/>
          <w:b/>
          <w:sz w:val="24"/>
          <w:szCs w:val="24"/>
        </w:rPr>
        <w:t>0</w:t>
      </w:r>
    </w:p>
    <w:p w14:paraId="19CBE590" w14:textId="77777777" w:rsidR="00D83591" w:rsidRDefault="00D83591" w:rsidP="00D83591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</w:p>
    <w:p w14:paraId="7E99A525" w14:textId="77777777" w:rsidR="00FE268D" w:rsidRDefault="00FE268D" w:rsidP="00D83591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</w:p>
    <w:p w14:paraId="4D36F3E1" w14:textId="607EE164" w:rsidR="00D83591" w:rsidRPr="00A55265" w:rsidRDefault="00D83591" w:rsidP="00D83591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  <w:r w:rsidRPr="00A55265">
        <w:rPr>
          <w:rFonts w:ascii="Rockwell" w:hAnsi="Rockwell"/>
          <w:b/>
          <w:sz w:val="24"/>
          <w:szCs w:val="24"/>
        </w:rPr>
        <w:lastRenderedPageBreak/>
        <w:t xml:space="preserve">Cinema Roof </w:t>
      </w:r>
      <w:r w:rsidR="00A55265" w:rsidRPr="00A55265">
        <w:rPr>
          <w:rFonts w:ascii="Rockwell" w:hAnsi="Rockwell"/>
          <w:b/>
          <w:sz w:val="24"/>
          <w:szCs w:val="24"/>
        </w:rPr>
        <w:t>3</w:t>
      </w:r>
      <w:r w:rsidRPr="00A55265">
        <w:rPr>
          <w:rFonts w:ascii="Rockwell" w:hAnsi="Rockwell"/>
          <w:b/>
          <w:sz w:val="24"/>
          <w:szCs w:val="24"/>
        </w:rPr>
        <w:t xml:space="preserve">- </w:t>
      </w:r>
      <w:r w:rsidR="00A55265" w:rsidRPr="00A55265">
        <w:rPr>
          <w:rFonts w:ascii="Rockwell" w:hAnsi="Rockwell"/>
          <w:b/>
          <w:color w:val="0070C0"/>
          <w:sz w:val="24"/>
          <w:szCs w:val="24"/>
        </w:rPr>
        <w:t xml:space="preserve">DAL </w:t>
      </w:r>
      <w:r w:rsidR="002037E5">
        <w:rPr>
          <w:rFonts w:ascii="Rockwell" w:hAnsi="Rockwell"/>
          <w:b/>
          <w:color w:val="0070C0"/>
          <w:sz w:val="24"/>
          <w:szCs w:val="24"/>
        </w:rPr>
        <w:t>13</w:t>
      </w:r>
      <w:r w:rsidRPr="00A55265">
        <w:rPr>
          <w:rFonts w:ascii="Rockwell" w:hAnsi="Rockwell"/>
          <w:b/>
          <w:color w:val="0070C0"/>
          <w:sz w:val="24"/>
          <w:szCs w:val="24"/>
        </w:rPr>
        <w:t xml:space="preserve">/04 </w:t>
      </w:r>
      <w:r w:rsidRPr="00A55265">
        <w:rPr>
          <w:rFonts w:ascii="Rockwell" w:hAnsi="Rockwell"/>
          <w:b/>
          <w:color w:val="FF0000"/>
          <w:sz w:val="24"/>
          <w:szCs w:val="24"/>
        </w:rPr>
        <w:t xml:space="preserve">– </w:t>
      </w:r>
      <w:r w:rsidR="002037E5">
        <w:rPr>
          <w:rFonts w:ascii="Rockwell" w:hAnsi="Rockwell"/>
          <w:b/>
          <w:color w:val="FF0000"/>
          <w:sz w:val="24"/>
          <w:szCs w:val="24"/>
        </w:rPr>
        <w:t>SCORDATO</w:t>
      </w:r>
      <w:r w:rsidRPr="00A55265">
        <w:rPr>
          <w:rFonts w:ascii="Rockwell" w:hAnsi="Rockwell"/>
          <w:b/>
          <w:color w:val="FF0000"/>
          <w:sz w:val="24"/>
          <w:szCs w:val="24"/>
        </w:rPr>
        <w:t xml:space="preserve"> – </w:t>
      </w:r>
    </w:p>
    <w:p w14:paraId="2BA8076C" w14:textId="77777777" w:rsidR="002037E5" w:rsidRDefault="00D83591" w:rsidP="002037E5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  <w:r w:rsidRPr="00A55265">
        <w:rPr>
          <w:rFonts w:ascii="Rockwell" w:hAnsi="Rockwell"/>
          <w:b/>
          <w:color w:val="FF0000"/>
          <w:sz w:val="24"/>
          <w:szCs w:val="24"/>
        </w:rPr>
        <w:t xml:space="preserve">                                                                </w:t>
      </w:r>
      <w:r w:rsidRPr="0000008D">
        <w:rPr>
          <w:rFonts w:ascii="Rockwell" w:hAnsi="Rockwell"/>
          <w:b/>
          <w:sz w:val="24"/>
          <w:szCs w:val="24"/>
        </w:rPr>
        <w:t xml:space="preserve">orario </w:t>
      </w:r>
      <w:r>
        <w:rPr>
          <w:rFonts w:ascii="Rockwell" w:hAnsi="Rockwell"/>
          <w:b/>
          <w:sz w:val="24"/>
          <w:szCs w:val="24"/>
        </w:rPr>
        <w:t>16.</w:t>
      </w:r>
      <w:r w:rsidR="002037E5">
        <w:rPr>
          <w:rFonts w:ascii="Rockwell" w:hAnsi="Rockwell"/>
          <w:b/>
          <w:sz w:val="24"/>
          <w:szCs w:val="24"/>
        </w:rPr>
        <w:t>4</w:t>
      </w:r>
      <w:r w:rsidR="00A55265">
        <w:rPr>
          <w:rFonts w:ascii="Rockwell" w:hAnsi="Rockwell"/>
          <w:b/>
          <w:sz w:val="24"/>
          <w:szCs w:val="24"/>
        </w:rPr>
        <w:t>5</w:t>
      </w:r>
      <w:r w:rsidR="002037E5">
        <w:rPr>
          <w:rFonts w:ascii="Rockwell" w:hAnsi="Rockwell"/>
          <w:b/>
          <w:sz w:val="24"/>
          <w:szCs w:val="24"/>
        </w:rPr>
        <w:t xml:space="preserve">  19.00  21.15</w:t>
      </w:r>
    </w:p>
    <w:p w14:paraId="5074F54C" w14:textId="77777777" w:rsidR="002037E5" w:rsidRDefault="002037E5" w:rsidP="002037E5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</w:p>
    <w:p w14:paraId="078C084B" w14:textId="7F246775" w:rsidR="00A55265" w:rsidRPr="002037E5" w:rsidRDefault="00F30E68" w:rsidP="002037E5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 xml:space="preserve">Cinema Roof </w:t>
      </w:r>
      <w:r w:rsidR="00A55265">
        <w:rPr>
          <w:rFonts w:ascii="Rockwell" w:hAnsi="Rockwell"/>
          <w:b/>
          <w:sz w:val="24"/>
          <w:szCs w:val="24"/>
        </w:rPr>
        <w:t>4</w:t>
      </w:r>
      <w:r>
        <w:rPr>
          <w:rFonts w:ascii="Rockwell" w:hAnsi="Rockwell"/>
          <w:b/>
          <w:sz w:val="24"/>
          <w:szCs w:val="24"/>
        </w:rPr>
        <w:t xml:space="preserve">- </w:t>
      </w:r>
      <w:r w:rsidR="00D83591">
        <w:rPr>
          <w:rFonts w:ascii="Rockwell" w:hAnsi="Rockwell"/>
          <w:b/>
          <w:color w:val="0070C0"/>
          <w:sz w:val="24"/>
          <w:szCs w:val="24"/>
        </w:rPr>
        <w:t xml:space="preserve">DAL </w:t>
      </w:r>
      <w:r w:rsidR="002037E5">
        <w:rPr>
          <w:rFonts w:ascii="Rockwell" w:hAnsi="Rockwell"/>
          <w:b/>
          <w:color w:val="0070C0"/>
          <w:sz w:val="24"/>
          <w:szCs w:val="24"/>
        </w:rPr>
        <w:t>13</w:t>
      </w:r>
      <w:r w:rsidR="00A55265">
        <w:rPr>
          <w:rFonts w:ascii="Rockwell" w:hAnsi="Rockwell"/>
          <w:b/>
          <w:color w:val="0070C0"/>
          <w:sz w:val="24"/>
          <w:szCs w:val="24"/>
        </w:rPr>
        <w:t>/04</w:t>
      </w:r>
      <w:r>
        <w:rPr>
          <w:rFonts w:ascii="Rockwell" w:hAnsi="Rockwell"/>
          <w:b/>
          <w:color w:val="FF0000"/>
          <w:sz w:val="24"/>
          <w:szCs w:val="24"/>
        </w:rPr>
        <w:t>–</w:t>
      </w:r>
      <w:r w:rsidRPr="0000008D">
        <w:rPr>
          <w:rFonts w:ascii="Rockwell" w:hAnsi="Rockwell"/>
          <w:b/>
          <w:color w:val="FF0000"/>
          <w:sz w:val="24"/>
          <w:szCs w:val="24"/>
        </w:rPr>
        <w:t xml:space="preserve"> </w:t>
      </w:r>
      <w:r w:rsidR="00D83591">
        <w:rPr>
          <w:rFonts w:ascii="Rockwell" w:hAnsi="Rockwell"/>
          <w:b/>
          <w:color w:val="FF0000"/>
          <w:sz w:val="24"/>
          <w:szCs w:val="24"/>
        </w:rPr>
        <w:t>I</w:t>
      </w:r>
      <w:r w:rsidR="00A55265">
        <w:rPr>
          <w:rFonts w:ascii="Rockwell" w:hAnsi="Rockwell"/>
          <w:b/>
          <w:color w:val="FF0000"/>
          <w:sz w:val="24"/>
          <w:szCs w:val="24"/>
        </w:rPr>
        <w:t xml:space="preserve"> TRE MOSCHETTIERI: D’ARTAGNAN</w:t>
      </w:r>
      <w:r>
        <w:rPr>
          <w:rFonts w:ascii="Rockwell" w:hAnsi="Rockwell"/>
          <w:b/>
          <w:color w:val="FF0000"/>
          <w:sz w:val="24"/>
          <w:szCs w:val="24"/>
        </w:rPr>
        <w:t xml:space="preserve">- </w:t>
      </w:r>
    </w:p>
    <w:p w14:paraId="4E27ABC5" w14:textId="3F02CF40" w:rsidR="00F30E68" w:rsidRDefault="00A55265" w:rsidP="00D83591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color w:val="FF0000"/>
          <w:sz w:val="24"/>
          <w:szCs w:val="24"/>
        </w:rPr>
        <w:t xml:space="preserve">                                                                                             </w:t>
      </w:r>
      <w:r w:rsidR="00F30E68" w:rsidRPr="0000008D">
        <w:rPr>
          <w:rFonts w:ascii="Rockwell" w:hAnsi="Rockwell"/>
          <w:b/>
          <w:sz w:val="24"/>
          <w:szCs w:val="24"/>
        </w:rPr>
        <w:t xml:space="preserve">orario </w:t>
      </w:r>
      <w:r w:rsidR="00B72EA2">
        <w:rPr>
          <w:rFonts w:ascii="Rockwell" w:hAnsi="Rockwell"/>
          <w:b/>
          <w:sz w:val="24"/>
          <w:szCs w:val="24"/>
        </w:rPr>
        <w:t>16.</w:t>
      </w:r>
      <w:r>
        <w:rPr>
          <w:rFonts w:ascii="Rockwell" w:hAnsi="Rockwell"/>
          <w:b/>
          <w:sz w:val="24"/>
          <w:szCs w:val="24"/>
        </w:rPr>
        <w:t xml:space="preserve">15 </w:t>
      </w:r>
      <w:r w:rsidR="00B80E35">
        <w:rPr>
          <w:rFonts w:ascii="Rockwell" w:hAnsi="Rockwell"/>
          <w:b/>
          <w:sz w:val="24"/>
          <w:szCs w:val="24"/>
        </w:rPr>
        <w:t xml:space="preserve"> </w:t>
      </w:r>
      <w:r>
        <w:rPr>
          <w:rFonts w:ascii="Rockwell" w:hAnsi="Rockwell"/>
          <w:b/>
          <w:sz w:val="24"/>
          <w:szCs w:val="24"/>
        </w:rPr>
        <w:t xml:space="preserve">18.45 </w:t>
      </w:r>
      <w:r w:rsidR="00B80E35">
        <w:rPr>
          <w:rFonts w:ascii="Rockwell" w:hAnsi="Rockwell"/>
          <w:b/>
          <w:sz w:val="24"/>
          <w:szCs w:val="24"/>
        </w:rPr>
        <w:t xml:space="preserve"> </w:t>
      </w:r>
      <w:r>
        <w:rPr>
          <w:rFonts w:ascii="Rockwell" w:hAnsi="Rockwell"/>
          <w:b/>
          <w:sz w:val="24"/>
          <w:szCs w:val="24"/>
        </w:rPr>
        <w:t>21.15</w:t>
      </w:r>
    </w:p>
    <w:p w14:paraId="3C5F1660" w14:textId="77777777" w:rsidR="00A55265" w:rsidRDefault="00A55265" w:rsidP="00A55265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  <w:bookmarkStart w:id="6" w:name="_Hlk129083926"/>
      <w:bookmarkEnd w:id="4"/>
    </w:p>
    <w:p w14:paraId="688403E4" w14:textId="49F0CB1F" w:rsidR="00A55265" w:rsidRPr="006E7CFC" w:rsidRDefault="00A55265" w:rsidP="00A55265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>C</w:t>
      </w:r>
      <w:r w:rsidRPr="006C0CF8">
        <w:rPr>
          <w:rFonts w:ascii="Rockwell" w:hAnsi="Rockwell"/>
          <w:b/>
          <w:sz w:val="24"/>
          <w:szCs w:val="24"/>
        </w:rPr>
        <w:t xml:space="preserve">inema CENTRALE- </w:t>
      </w:r>
      <w:r w:rsidRPr="006C0CF8">
        <w:rPr>
          <w:rFonts w:ascii="Rockwell" w:hAnsi="Rockwell"/>
          <w:b/>
          <w:color w:val="0070C0"/>
          <w:sz w:val="24"/>
          <w:szCs w:val="24"/>
        </w:rPr>
        <w:t xml:space="preserve">DAL </w:t>
      </w:r>
      <w:r w:rsidR="002037E5">
        <w:rPr>
          <w:rFonts w:ascii="Rockwell" w:hAnsi="Rockwell"/>
          <w:b/>
          <w:color w:val="0070C0"/>
          <w:sz w:val="24"/>
          <w:szCs w:val="24"/>
        </w:rPr>
        <w:t>13</w:t>
      </w:r>
      <w:r>
        <w:rPr>
          <w:rFonts w:ascii="Rockwell" w:hAnsi="Rockwell"/>
          <w:b/>
          <w:color w:val="0070C0"/>
          <w:sz w:val="24"/>
          <w:szCs w:val="24"/>
        </w:rPr>
        <w:t>/04</w:t>
      </w:r>
      <w:r w:rsidRPr="006C0CF8">
        <w:rPr>
          <w:rFonts w:ascii="Rockwell" w:hAnsi="Rockwell"/>
          <w:b/>
          <w:sz w:val="24"/>
          <w:szCs w:val="24"/>
        </w:rPr>
        <w:t xml:space="preserve"> </w:t>
      </w:r>
      <w:r w:rsidRPr="006C0CF8">
        <w:rPr>
          <w:rFonts w:ascii="Rockwell" w:hAnsi="Rockwell"/>
          <w:b/>
          <w:color w:val="FF0000"/>
          <w:sz w:val="24"/>
          <w:szCs w:val="24"/>
        </w:rPr>
        <w:t xml:space="preserve">– </w:t>
      </w:r>
      <w:r>
        <w:rPr>
          <w:rFonts w:ascii="Rockwell" w:hAnsi="Rockwell"/>
          <w:b/>
          <w:color w:val="FF0000"/>
          <w:sz w:val="24"/>
          <w:szCs w:val="24"/>
        </w:rPr>
        <w:t>AIR- LA STORIA DEL GRANDE SALTO</w:t>
      </w:r>
      <w:r w:rsidRPr="006C0CF8">
        <w:rPr>
          <w:rFonts w:ascii="Rockwell" w:hAnsi="Rockwell"/>
          <w:b/>
          <w:color w:val="FF0000"/>
          <w:sz w:val="24"/>
          <w:szCs w:val="24"/>
        </w:rPr>
        <w:t xml:space="preserve">- </w:t>
      </w:r>
    </w:p>
    <w:p w14:paraId="656AD576" w14:textId="44FC7967" w:rsidR="00A55265" w:rsidRDefault="00A55265" w:rsidP="00B72EA2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 xml:space="preserve">                                                                                                   </w:t>
      </w:r>
      <w:r w:rsidRPr="0000008D">
        <w:rPr>
          <w:rFonts w:ascii="Rockwell" w:hAnsi="Rockwell"/>
          <w:b/>
          <w:sz w:val="24"/>
          <w:szCs w:val="24"/>
        </w:rPr>
        <w:t xml:space="preserve">orario </w:t>
      </w:r>
      <w:r>
        <w:rPr>
          <w:rFonts w:ascii="Rockwell" w:hAnsi="Rockwell"/>
          <w:b/>
          <w:sz w:val="24"/>
          <w:szCs w:val="24"/>
        </w:rPr>
        <w:t>16.30 19.00 21.15</w:t>
      </w:r>
    </w:p>
    <w:p w14:paraId="6BBF11D3" w14:textId="77777777" w:rsidR="00A55265" w:rsidRDefault="00A55265" w:rsidP="00B72EA2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</w:p>
    <w:p w14:paraId="715276BA" w14:textId="77777777" w:rsidR="002037E5" w:rsidRDefault="002037E5" w:rsidP="00B72EA2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</w:p>
    <w:p w14:paraId="4727CCE9" w14:textId="77777777" w:rsidR="00603890" w:rsidRDefault="00A55265" w:rsidP="00B72EA2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color w:val="FF0000"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>C</w:t>
      </w:r>
      <w:r w:rsidR="0000008D" w:rsidRPr="006C0CF8">
        <w:rPr>
          <w:rFonts w:ascii="Rockwell" w:hAnsi="Rockwell"/>
          <w:b/>
          <w:sz w:val="24"/>
          <w:szCs w:val="24"/>
        </w:rPr>
        <w:t xml:space="preserve">inema </w:t>
      </w:r>
      <w:r>
        <w:rPr>
          <w:rFonts w:ascii="Rockwell" w:hAnsi="Rockwell"/>
          <w:b/>
          <w:sz w:val="24"/>
          <w:szCs w:val="24"/>
        </w:rPr>
        <w:t>TABARIN</w:t>
      </w:r>
      <w:r w:rsidR="0000008D" w:rsidRPr="006C0CF8">
        <w:rPr>
          <w:rFonts w:ascii="Rockwell" w:hAnsi="Rockwell"/>
          <w:b/>
          <w:sz w:val="24"/>
          <w:szCs w:val="24"/>
        </w:rPr>
        <w:t xml:space="preserve">- </w:t>
      </w:r>
      <w:r w:rsidR="00AE628E" w:rsidRPr="006C0CF8">
        <w:rPr>
          <w:rFonts w:ascii="Rockwell" w:hAnsi="Rockwell"/>
          <w:b/>
          <w:color w:val="0070C0"/>
          <w:sz w:val="24"/>
          <w:szCs w:val="24"/>
        </w:rPr>
        <w:t xml:space="preserve">DAL </w:t>
      </w:r>
      <w:r w:rsidR="002037E5">
        <w:rPr>
          <w:rFonts w:ascii="Rockwell" w:hAnsi="Rockwell"/>
          <w:b/>
          <w:color w:val="0070C0"/>
          <w:sz w:val="24"/>
          <w:szCs w:val="24"/>
        </w:rPr>
        <w:t>13</w:t>
      </w:r>
      <w:r w:rsidR="00603890">
        <w:rPr>
          <w:rFonts w:ascii="Rockwell" w:hAnsi="Rockwell"/>
          <w:b/>
          <w:color w:val="0070C0"/>
          <w:sz w:val="24"/>
          <w:szCs w:val="24"/>
        </w:rPr>
        <w:t xml:space="preserve"> AL 16/04 E IL 18 E 19/04</w:t>
      </w:r>
      <w:r w:rsidR="0000008D" w:rsidRPr="006C0CF8">
        <w:rPr>
          <w:rFonts w:ascii="Rockwell" w:hAnsi="Rockwell"/>
          <w:b/>
          <w:sz w:val="24"/>
          <w:szCs w:val="24"/>
        </w:rPr>
        <w:t xml:space="preserve"> </w:t>
      </w:r>
      <w:r w:rsidR="009D314B" w:rsidRPr="006C0CF8">
        <w:rPr>
          <w:rFonts w:ascii="Rockwell" w:hAnsi="Rockwell"/>
          <w:b/>
          <w:color w:val="FF0000"/>
          <w:sz w:val="24"/>
          <w:szCs w:val="24"/>
        </w:rPr>
        <w:t>–</w:t>
      </w:r>
      <w:r w:rsidR="0000008D" w:rsidRPr="006C0CF8">
        <w:rPr>
          <w:rFonts w:ascii="Rockwell" w:hAnsi="Rockwell"/>
          <w:b/>
          <w:color w:val="FF0000"/>
          <w:sz w:val="24"/>
          <w:szCs w:val="24"/>
        </w:rPr>
        <w:t xml:space="preserve"> </w:t>
      </w:r>
      <w:r w:rsidR="002037E5">
        <w:rPr>
          <w:rFonts w:ascii="Rockwell" w:hAnsi="Rockwell"/>
          <w:b/>
          <w:color w:val="FF0000"/>
          <w:sz w:val="24"/>
          <w:szCs w:val="24"/>
        </w:rPr>
        <w:t>AS BESTAS</w:t>
      </w:r>
      <w:r w:rsidR="009D314B" w:rsidRPr="006C0CF8">
        <w:rPr>
          <w:rFonts w:ascii="Rockwell" w:hAnsi="Rockwell"/>
          <w:b/>
          <w:color w:val="FF0000"/>
          <w:sz w:val="24"/>
          <w:szCs w:val="24"/>
        </w:rPr>
        <w:t>-</w:t>
      </w:r>
    </w:p>
    <w:p w14:paraId="5A07E50F" w14:textId="0DFF192E" w:rsidR="00AE628E" w:rsidRPr="006E7CFC" w:rsidRDefault="00603890" w:rsidP="00B72EA2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color w:val="FF0000"/>
          <w:sz w:val="24"/>
          <w:szCs w:val="24"/>
        </w:rPr>
        <w:t xml:space="preserve">                                                                              </w:t>
      </w:r>
      <w:r w:rsidR="002037E5">
        <w:rPr>
          <w:rFonts w:ascii="Rockwell" w:hAnsi="Rockwell"/>
          <w:b/>
          <w:color w:val="FF0000"/>
          <w:sz w:val="24"/>
          <w:szCs w:val="24"/>
        </w:rPr>
        <w:t xml:space="preserve"> </w:t>
      </w:r>
      <w:r>
        <w:rPr>
          <w:rFonts w:ascii="Rockwell" w:hAnsi="Rockwell"/>
          <w:b/>
          <w:color w:val="FF0000"/>
          <w:sz w:val="24"/>
          <w:szCs w:val="24"/>
        </w:rPr>
        <w:t xml:space="preserve">                         </w:t>
      </w:r>
      <w:r w:rsidR="002037E5" w:rsidRPr="00603890">
        <w:rPr>
          <w:rFonts w:ascii="Rockwell" w:hAnsi="Rockwell"/>
          <w:b/>
          <w:color w:val="FF0000"/>
        </w:rPr>
        <w:t>LA TERRA DELLA DISCORDIA</w:t>
      </w:r>
      <w:r w:rsidR="002037E5">
        <w:rPr>
          <w:rFonts w:ascii="Rockwell" w:hAnsi="Rockwell"/>
          <w:b/>
          <w:color w:val="FF0000"/>
          <w:sz w:val="24"/>
          <w:szCs w:val="24"/>
        </w:rPr>
        <w:t>-</w:t>
      </w:r>
      <w:r w:rsidR="0000008D" w:rsidRPr="006C0CF8">
        <w:rPr>
          <w:rFonts w:ascii="Rockwell" w:hAnsi="Rockwell"/>
          <w:b/>
          <w:color w:val="FF0000"/>
          <w:sz w:val="24"/>
          <w:szCs w:val="24"/>
        </w:rPr>
        <w:t xml:space="preserve"> </w:t>
      </w:r>
    </w:p>
    <w:bookmarkEnd w:id="6"/>
    <w:p w14:paraId="3D42BF8B" w14:textId="60FF58D9" w:rsidR="00EE70AD" w:rsidRDefault="00AE628E" w:rsidP="00EE70AD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  <w:r w:rsidRPr="00AE628E">
        <w:rPr>
          <w:rFonts w:ascii="Rockwell" w:hAnsi="Rockwell"/>
          <w:b/>
          <w:color w:val="FF0000"/>
          <w:sz w:val="24"/>
          <w:szCs w:val="24"/>
        </w:rPr>
        <w:t xml:space="preserve">                                                                                  </w:t>
      </w:r>
      <w:bookmarkStart w:id="7" w:name="_Hlk128568201"/>
      <w:r w:rsidR="00603890">
        <w:rPr>
          <w:rFonts w:ascii="Rockwell" w:hAnsi="Rockwell"/>
          <w:b/>
          <w:color w:val="FF0000"/>
          <w:sz w:val="24"/>
          <w:szCs w:val="24"/>
        </w:rPr>
        <w:t xml:space="preserve">                      </w:t>
      </w:r>
      <w:r w:rsidR="0000008D" w:rsidRPr="00AE628E">
        <w:rPr>
          <w:rFonts w:ascii="Rockwell" w:hAnsi="Rockwell"/>
          <w:b/>
          <w:sz w:val="24"/>
          <w:szCs w:val="24"/>
        </w:rPr>
        <w:t>orario 1</w:t>
      </w:r>
      <w:r w:rsidR="00B42596" w:rsidRPr="00AE628E">
        <w:rPr>
          <w:rFonts w:ascii="Rockwell" w:hAnsi="Rockwell"/>
          <w:b/>
          <w:sz w:val="24"/>
          <w:szCs w:val="24"/>
        </w:rPr>
        <w:t>6</w:t>
      </w:r>
      <w:r w:rsidR="0000008D" w:rsidRPr="00AE628E">
        <w:rPr>
          <w:rFonts w:ascii="Rockwell" w:hAnsi="Rockwell"/>
          <w:b/>
          <w:sz w:val="24"/>
          <w:szCs w:val="24"/>
        </w:rPr>
        <w:t>.</w:t>
      </w:r>
      <w:bookmarkEnd w:id="7"/>
      <w:r w:rsidR="00D83591">
        <w:rPr>
          <w:rFonts w:ascii="Rockwell" w:hAnsi="Rockwell"/>
          <w:b/>
          <w:sz w:val="24"/>
          <w:szCs w:val="24"/>
        </w:rPr>
        <w:t>1</w:t>
      </w:r>
      <w:r w:rsidR="00603890">
        <w:rPr>
          <w:rFonts w:ascii="Rockwell" w:hAnsi="Rockwell"/>
          <w:b/>
          <w:sz w:val="24"/>
          <w:szCs w:val="24"/>
        </w:rPr>
        <w:t>0  18.40  21.00</w:t>
      </w:r>
    </w:p>
    <w:p w14:paraId="54676683" w14:textId="77777777" w:rsidR="00EE70AD" w:rsidRDefault="00EE70AD" w:rsidP="00EE70AD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</w:p>
    <w:p w14:paraId="7C08EF14" w14:textId="045EBF36" w:rsidR="00603890" w:rsidRPr="00FE268D" w:rsidRDefault="00730B4F" w:rsidP="00FE268D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color w:val="FF0000"/>
          <w:sz w:val="24"/>
          <w:szCs w:val="24"/>
        </w:rPr>
      </w:pPr>
      <w:r w:rsidRPr="004E5418">
        <w:rPr>
          <w:rFonts w:ascii="Rockwell" w:hAnsi="Rockwell"/>
          <w:b/>
          <w:sz w:val="24"/>
          <w:szCs w:val="24"/>
        </w:rPr>
        <w:t xml:space="preserve">Cinema </w:t>
      </w:r>
      <w:r>
        <w:rPr>
          <w:rFonts w:ascii="Rockwell" w:hAnsi="Rockwell"/>
          <w:b/>
          <w:sz w:val="24"/>
          <w:szCs w:val="24"/>
        </w:rPr>
        <w:t>TABARIN</w:t>
      </w:r>
      <w:r w:rsidRPr="004E5418">
        <w:rPr>
          <w:rFonts w:ascii="Rockwell" w:hAnsi="Rockwell"/>
          <w:b/>
          <w:sz w:val="24"/>
          <w:szCs w:val="24"/>
        </w:rPr>
        <w:t xml:space="preserve"> </w:t>
      </w:r>
      <w:r w:rsidRPr="001807A0">
        <w:rPr>
          <w:rFonts w:ascii="Rockwell" w:hAnsi="Rockwell"/>
          <w:b/>
          <w:sz w:val="24"/>
          <w:szCs w:val="24"/>
        </w:rPr>
        <w:t>–</w:t>
      </w:r>
      <w:r>
        <w:rPr>
          <w:rFonts w:ascii="Rockwell" w:hAnsi="Rockwell"/>
          <w:b/>
          <w:sz w:val="24"/>
          <w:szCs w:val="24"/>
        </w:rPr>
        <w:t xml:space="preserve"> </w:t>
      </w:r>
      <w:r w:rsidR="00603890">
        <w:rPr>
          <w:rFonts w:ascii="Rockwell" w:hAnsi="Rockwell"/>
          <w:b/>
          <w:color w:val="0070C0"/>
          <w:sz w:val="24"/>
          <w:szCs w:val="24"/>
        </w:rPr>
        <w:t>IL 17</w:t>
      </w:r>
      <w:r w:rsidR="003676F8">
        <w:rPr>
          <w:rFonts w:ascii="Rockwell" w:hAnsi="Rockwell"/>
          <w:b/>
          <w:color w:val="0070C0"/>
          <w:sz w:val="24"/>
          <w:szCs w:val="24"/>
        </w:rPr>
        <w:t>/04</w:t>
      </w:r>
      <w:r w:rsidRPr="004E5418">
        <w:rPr>
          <w:rFonts w:ascii="Rockwell" w:hAnsi="Rockwell"/>
          <w:b/>
          <w:sz w:val="24"/>
          <w:szCs w:val="24"/>
        </w:rPr>
        <w:t>–</w:t>
      </w:r>
      <w:r>
        <w:rPr>
          <w:rFonts w:ascii="Rockwell" w:hAnsi="Rockwell"/>
          <w:b/>
          <w:color w:val="FF0000"/>
          <w:sz w:val="24"/>
          <w:szCs w:val="24"/>
        </w:rPr>
        <w:t xml:space="preserve"> </w:t>
      </w:r>
      <w:r w:rsidR="00603890">
        <w:rPr>
          <w:rFonts w:ascii="Rockwell" w:hAnsi="Rockwell"/>
          <w:b/>
          <w:color w:val="FF0000"/>
          <w:sz w:val="24"/>
          <w:szCs w:val="24"/>
        </w:rPr>
        <w:t>RASSEGNA DI FILM IN LINGUA STRANIERA</w:t>
      </w:r>
      <w:r w:rsidR="006E7CFC" w:rsidRPr="00294C83">
        <w:rPr>
          <w:rFonts w:ascii="Rockwell" w:hAnsi="Rockwell"/>
          <w:b/>
          <w:color w:val="FF0000"/>
          <w:sz w:val="20"/>
          <w:szCs w:val="20"/>
        </w:rPr>
        <w:t>-</w:t>
      </w:r>
      <w:r w:rsidR="00603890">
        <w:rPr>
          <w:rFonts w:ascii="Rockwell" w:hAnsi="Rockwell"/>
          <w:b/>
          <w:color w:val="FF0000"/>
          <w:sz w:val="20"/>
          <w:szCs w:val="20"/>
        </w:rPr>
        <w:t xml:space="preserve"> </w:t>
      </w:r>
    </w:p>
    <w:p w14:paraId="21149491" w14:textId="77777777" w:rsidR="00603890" w:rsidRDefault="00603890" w:rsidP="00EE70AD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color w:val="FF0000"/>
          <w:sz w:val="24"/>
          <w:szCs w:val="24"/>
        </w:rPr>
      </w:pPr>
      <w:r>
        <w:rPr>
          <w:rFonts w:ascii="Rockwell" w:hAnsi="Rockwell"/>
          <w:b/>
          <w:color w:val="FF0000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603890">
        <w:rPr>
          <w:rFonts w:ascii="Rockwell" w:hAnsi="Rockwell"/>
          <w:b/>
          <w:color w:val="FF0000"/>
          <w:sz w:val="24"/>
          <w:szCs w:val="24"/>
        </w:rPr>
        <w:t>LUNED</w:t>
      </w:r>
      <w:r>
        <w:rPr>
          <w:rFonts w:ascii="Rockwell" w:hAnsi="Rockwell"/>
          <w:b/>
          <w:color w:val="FF0000"/>
          <w:sz w:val="24"/>
          <w:szCs w:val="24"/>
        </w:rPr>
        <w:t>I’</w:t>
      </w:r>
      <w:r w:rsidRPr="00603890">
        <w:rPr>
          <w:rFonts w:ascii="Rockwell" w:hAnsi="Rockwell"/>
          <w:b/>
          <w:color w:val="FF0000"/>
          <w:sz w:val="24"/>
          <w:szCs w:val="24"/>
        </w:rPr>
        <w:t xml:space="preserve"> FRANCESE</w:t>
      </w:r>
      <w:r>
        <w:rPr>
          <w:rFonts w:ascii="Rockwell" w:hAnsi="Rockwell"/>
          <w:b/>
          <w:color w:val="FF0000"/>
          <w:sz w:val="24"/>
          <w:szCs w:val="24"/>
        </w:rPr>
        <w:t xml:space="preserve">- </w:t>
      </w:r>
    </w:p>
    <w:p w14:paraId="4EE9B391" w14:textId="001056C9" w:rsidR="00AF06F3" w:rsidRPr="00603890" w:rsidRDefault="00603890" w:rsidP="00EE70AD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-CLOSE-</w:t>
      </w:r>
    </w:p>
    <w:p w14:paraId="7C5CCDB2" w14:textId="4BC8D209" w:rsidR="00EE70AD" w:rsidRDefault="00AF06F3" w:rsidP="00EE70AD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color w:val="FF0000"/>
          <w:sz w:val="24"/>
          <w:szCs w:val="24"/>
        </w:rPr>
        <w:t xml:space="preserve">                                                                                               </w:t>
      </w:r>
      <w:r w:rsidR="00603890">
        <w:rPr>
          <w:rFonts w:ascii="Rockwell" w:hAnsi="Rockwell"/>
          <w:b/>
          <w:color w:val="FF0000"/>
          <w:sz w:val="24"/>
          <w:szCs w:val="24"/>
        </w:rPr>
        <w:t xml:space="preserve">         </w:t>
      </w:r>
      <w:r w:rsidRPr="00AE628E">
        <w:rPr>
          <w:rFonts w:ascii="Rockwell" w:hAnsi="Rockwell"/>
          <w:b/>
          <w:sz w:val="24"/>
          <w:szCs w:val="24"/>
        </w:rPr>
        <w:t xml:space="preserve">orario </w:t>
      </w:r>
      <w:r w:rsidR="00D83591">
        <w:rPr>
          <w:rFonts w:ascii="Rockwell" w:hAnsi="Rockwell"/>
          <w:b/>
          <w:sz w:val="24"/>
          <w:szCs w:val="24"/>
        </w:rPr>
        <w:t>1</w:t>
      </w:r>
      <w:r w:rsidR="00603890">
        <w:rPr>
          <w:rFonts w:ascii="Rockwell" w:hAnsi="Rockwell"/>
          <w:b/>
          <w:sz w:val="24"/>
          <w:szCs w:val="24"/>
        </w:rPr>
        <w:t>6.15   19.15   21.15</w:t>
      </w:r>
    </w:p>
    <w:p w14:paraId="25F8BEBB" w14:textId="77777777" w:rsidR="00294C83" w:rsidRDefault="00294C83" w:rsidP="00EE70AD">
      <w:pPr>
        <w:tabs>
          <w:tab w:val="left" w:pos="6379"/>
        </w:tabs>
        <w:spacing w:after="0" w:line="240" w:lineRule="auto"/>
        <w:ind w:hanging="426"/>
        <w:jc w:val="both"/>
        <w:rPr>
          <w:rFonts w:ascii="Rockwell" w:hAnsi="Rockwell"/>
          <w:b/>
          <w:sz w:val="24"/>
          <w:szCs w:val="24"/>
        </w:rPr>
      </w:pPr>
    </w:p>
    <w:p w14:paraId="5B3D99EC" w14:textId="77777777" w:rsidR="003676F8" w:rsidRDefault="009512F9" w:rsidP="003676F8">
      <w:pPr>
        <w:widowControl w:val="0"/>
        <w:ind w:hanging="426"/>
        <w:rPr>
          <w:rFonts w:ascii="Rockwell" w:hAnsi="Rockwell"/>
          <w:b/>
          <w:color w:val="0033CC"/>
          <w:sz w:val="24"/>
          <w:szCs w:val="24"/>
        </w:rPr>
      </w:pPr>
      <w:r>
        <w:rPr>
          <w:rFonts w:ascii="Rockwell" w:hAnsi="Rockwell"/>
          <w:b/>
          <w:color w:val="0033CC"/>
          <w:sz w:val="24"/>
          <w:szCs w:val="24"/>
        </w:rPr>
        <w:t>I</w:t>
      </w:r>
      <w:r w:rsidRPr="000D6B9C">
        <w:rPr>
          <w:rFonts w:ascii="Rockwell" w:hAnsi="Rockwell"/>
          <w:b/>
          <w:color w:val="0033CC"/>
          <w:sz w:val="24"/>
          <w:szCs w:val="24"/>
        </w:rPr>
        <w:t>ntero € 8,00 – ridotto € 6,00</w:t>
      </w:r>
      <w:r>
        <w:rPr>
          <w:rFonts w:ascii="Rockwell" w:hAnsi="Rockwell"/>
          <w:b/>
          <w:color w:val="0033CC"/>
          <w:sz w:val="24"/>
          <w:szCs w:val="24"/>
        </w:rPr>
        <w:t xml:space="preserve"> </w:t>
      </w:r>
      <w:r w:rsidR="006A57D2">
        <w:rPr>
          <w:rFonts w:ascii="Rockwell" w:hAnsi="Rockwell"/>
          <w:b/>
          <w:color w:val="0033CC"/>
          <w:sz w:val="24"/>
          <w:szCs w:val="24"/>
        </w:rPr>
        <w:t xml:space="preserve">- </w:t>
      </w:r>
      <w:r w:rsidR="006A57D2" w:rsidRPr="000D6B9C">
        <w:rPr>
          <w:rFonts w:ascii="Rockwell" w:hAnsi="Rockwell"/>
          <w:b/>
          <w:color w:val="0033CC"/>
          <w:sz w:val="24"/>
          <w:szCs w:val="24"/>
        </w:rPr>
        <w:t xml:space="preserve">MARTEDI CINEMA prezzo unico € </w:t>
      </w:r>
      <w:r w:rsidR="003676F8">
        <w:rPr>
          <w:rFonts w:ascii="Rockwell" w:hAnsi="Rockwell"/>
          <w:b/>
          <w:color w:val="0033CC"/>
          <w:sz w:val="24"/>
          <w:szCs w:val="24"/>
        </w:rPr>
        <w:t>6,00</w:t>
      </w:r>
    </w:p>
    <w:p w14:paraId="4CD22B82" w14:textId="77777777" w:rsidR="00603890" w:rsidRDefault="00603890" w:rsidP="003676F8">
      <w:pPr>
        <w:widowControl w:val="0"/>
        <w:ind w:hanging="426"/>
        <w:rPr>
          <w:rFonts w:ascii="Rockwell" w:hAnsi="Rockwell"/>
          <w:b/>
          <w:color w:val="0033CC"/>
          <w:sz w:val="24"/>
          <w:szCs w:val="24"/>
        </w:rPr>
      </w:pPr>
    </w:p>
    <w:p w14:paraId="5A4D012C" w14:textId="22590085" w:rsidR="00C96D02" w:rsidRPr="003676F8" w:rsidRDefault="003676F8" w:rsidP="003676F8">
      <w:pPr>
        <w:widowControl w:val="0"/>
        <w:ind w:hanging="426"/>
        <w:rPr>
          <w:rFonts w:ascii="Rockwell" w:hAnsi="Rockwell"/>
          <w:b/>
          <w:color w:val="0033CC"/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14:paraId="2753B49F" w14:textId="5A9AA551" w:rsidR="0060173F" w:rsidRDefault="00901AF8" w:rsidP="00684A4A">
      <w:pPr>
        <w:spacing w:line="240" w:lineRule="auto"/>
        <w:ind w:left="-851" w:right="-710"/>
        <w:jc w:val="both"/>
        <w:rPr>
          <w:rFonts w:ascii="Verdana" w:hAnsi="Verdana"/>
          <w:color w:val="4D4D4D"/>
          <w:sz w:val="21"/>
          <w:szCs w:val="21"/>
        </w:rPr>
      </w:pPr>
      <w:r>
        <w:rPr>
          <w:rFonts w:ascii="Rockwell" w:hAnsi="Rockwell"/>
          <w:b/>
          <w:noProof/>
          <w:sz w:val="18"/>
          <w:szCs w:val="18"/>
        </w:rPr>
        <w:t xml:space="preserve"> </w:t>
      </w:r>
      <w:r w:rsidR="003B484B">
        <w:rPr>
          <w:rFonts w:ascii="Rockwell" w:hAnsi="Rockwell"/>
          <w:b/>
          <w:noProof/>
          <w:sz w:val="18"/>
          <w:szCs w:val="18"/>
        </w:rPr>
        <w:t xml:space="preserve"> </w:t>
      </w:r>
      <w:r w:rsidR="000D2E5B">
        <w:rPr>
          <w:rFonts w:ascii="Rockwell" w:hAnsi="Rockwell"/>
          <w:b/>
          <w:noProof/>
          <w:sz w:val="18"/>
          <w:szCs w:val="18"/>
        </w:rPr>
        <w:t xml:space="preserve">     </w:t>
      </w:r>
      <w:r w:rsidR="004B1450">
        <w:rPr>
          <w:rFonts w:ascii="Rockwell" w:hAnsi="Rockwell"/>
          <w:b/>
          <w:noProof/>
          <w:sz w:val="18"/>
          <w:szCs w:val="18"/>
        </w:rPr>
        <w:t xml:space="preserve">  </w:t>
      </w:r>
      <w:r w:rsidR="007A7EFC">
        <w:rPr>
          <w:rFonts w:ascii="Verdana" w:hAnsi="Verdana"/>
          <w:b/>
          <w:bCs/>
          <w:color w:val="FF0000"/>
          <w:sz w:val="21"/>
          <w:szCs w:val="21"/>
        </w:rPr>
        <w:t>P</w:t>
      </w:r>
      <w:r w:rsidR="00E64CE0">
        <w:rPr>
          <w:rFonts w:ascii="Verdana" w:hAnsi="Verdana"/>
          <w:b/>
          <w:bCs/>
          <w:color w:val="FF0000"/>
          <w:sz w:val="21"/>
          <w:szCs w:val="21"/>
        </w:rPr>
        <w:t>er informazioni</w:t>
      </w:r>
      <w:r w:rsidR="007A7EFC">
        <w:rPr>
          <w:rFonts w:ascii="Verdana" w:hAnsi="Verdana"/>
          <w:b/>
          <w:bCs/>
          <w:color w:val="FF0000"/>
          <w:sz w:val="21"/>
          <w:szCs w:val="21"/>
        </w:rPr>
        <w:t>,</w:t>
      </w:r>
      <w:r w:rsidR="00E64CE0">
        <w:rPr>
          <w:rFonts w:ascii="Verdana" w:hAnsi="Verdana"/>
          <w:b/>
          <w:bCs/>
          <w:color w:val="FF0000"/>
          <w:sz w:val="21"/>
          <w:szCs w:val="21"/>
        </w:rPr>
        <w:t xml:space="preserve"> vai sul sito </w:t>
      </w:r>
      <w:hyperlink r:id="rId8" w:history="1">
        <w:r w:rsidR="00E64CE0">
          <w:rPr>
            <w:rStyle w:val="Collegamentoipertestuale"/>
            <w:rFonts w:ascii="Verdana" w:hAnsi="Verdana"/>
            <w:b/>
            <w:bCs/>
            <w:color w:val="FF0000"/>
            <w:sz w:val="21"/>
            <w:szCs w:val="21"/>
          </w:rPr>
          <w:t>www.aristonsanremo.com</w:t>
        </w:r>
      </w:hyperlink>
      <w:r w:rsidR="00E64CE0">
        <w:rPr>
          <w:rFonts w:ascii="Verdana" w:hAnsi="Verdana"/>
          <w:color w:val="4D4D4D"/>
          <w:sz w:val="21"/>
          <w:szCs w:val="21"/>
        </w:rPr>
        <w:t xml:space="preserve">  </w:t>
      </w:r>
    </w:p>
    <w:p w14:paraId="36208BE1" w14:textId="0331F2B0" w:rsidR="000469BC" w:rsidRDefault="00E64CE0" w:rsidP="00684A4A">
      <w:pPr>
        <w:spacing w:line="240" w:lineRule="auto"/>
        <w:ind w:left="-851" w:right="-710"/>
        <w:jc w:val="both"/>
        <w:rPr>
          <w:rFonts w:ascii="Verdana" w:hAnsi="Verdana"/>
          <w:b/>
        </w:rPr>
      </w:pPr>
      <w:r>
        <w:rPr>
          <w:rFonts w:ascii="Verdana" w:hAnsi="Verdana"/>
          <w:color w:val="4D4D4D"/>
          <w:sz w:val="21"/>
          <w:szCs w:val="21"/>
        </w:rPr>
        <w:t xml:space="preserve"> </w:t>
      </w:r>
      <w:r w:rsidR="0060173F">
        <w:rPr>
          <w:rFonts w:ascii="Verdana" w:hAnsi="Verdana"/>
          <w:color w:val="4D4D4D"/>
          <w:sz w:val="21"/>
          <w:szCs w:val="21"/>
        </w:rPr>
        <w:t xml:space="preserve">  </w:t>
      </w:r>
      <w:r w:rsidR="003676F8">
        <w:rPr>
          <w:rFonts w:ascii="Verdana" w:hAnsi="Verdana"/>
          <w:color w:val="4D4D4D"/>
          <w:sz w:val="21"/>
          <w:szCs w:val="21"/>
        </w:rPr>
        <w:t xml:space="preserve">  </w:t>
      </w:r>
      <w:r>
        <w:rPr>
          <w:rFonts w:ascii="Verdana" w:hAnsi="Verdana"/>
          <w:bCs/>
          <w:sz w:val="20"/>
          <w:szCs w:val="20"/>
        </w:rPr>
        <w:t>Ringraziando per la collaborazione</w:t>
      </w:r>
      <w:r w:rsidR="007A7EFC">
        <w:rPr>
          <w:rFonts w:ascii="Verdana" w:hAnsi="Verdana"/>
          <w:bCs/>
          <w:sz w:val="20"/>
          <w:szCs w:val="20"/>
        </w:rPr>
        <w:t>,</w:t>
      </w:r>
      <w:r>
        <w:rPr>
          <w:rFonts w:ascii="Verdana" w:hAnsi="Verdana"/>
          <w:bCs/>
          <w:sz w:val="20"/>
          <w:szCs w:val="20"/>
        </w:rPr>
        <w:t xml:space="preserve"> porgiamo i nostri cordiali saluti</w:t>
      </w:r>
      <w:r w:rsidR="007A7EFC">
        <w:rPr>
          <w:rFonts w:ascii="Verdana" w:hAnsi="Verdana"/>
          <w:bCs/>
          <w:sz w:val="20"/>
          <w:szCs w:val="20"/>
        </w:rPr>
        <w:t>.</w:t>
      </w:r>
      <w:r>
        <w:rPr>
          <w:rFonts w:ascii="Verdana" w:hAnsi="Verdana"/>
          <w:b/>
        </w:rPr>
        <w:tab/>
        <w:t xml:space="preserve">      Ariston</w:t>
      </w:r>
      <w:r w:rsidR="003676F8">
        <w:rPr>
          <w:rFonts w:ascii="Verdana" w:hAnsi="Verdana"/>
          <w:b/>
        </w:rPr>
        <w:t xml:space="preserve"> </w:t>
      </w:r>
      <w:r w:rsidR="000469BC">
        <w:rPr>
          <w:rFonts w:ascii="Verdana" w:hAnsi="Verdana"/>
          <w:b/>
        </w:rPr>
        <w:t>S</w:t>
      </w:r>
      <w:r>
        <w:rPr>
          <w:rFonts w:ascii="Verdana" w:hAnsi="Verdana"/>
          <w:b/>
        </w:rPr>
        <w:t>rl</w:t>
      </w:r>
    </w:p>
    <w:p w14:paraId="31CB7860" w14:textId="77777777" w:rsidR="000B683A" w:rsidRDefault="000B683A" w:rsidP="00CF3E6E">
      <w:pPr>
        <w:tabs>
          <w:tab w:val="left" w:pos="2148"/>
        </w:tabs>
        <w:spacing w:line="240" w:lineRule="auto"/>
        <w:ind w:right="-710"/>
        <w:jc w:val="both"/>
        <w:rPr>
          <w:rFonts w:ascii="Verdana" w:hAnsi="Verdana"/>
          <w:b/>
        </w:rPr>
      </w:pPr>
    </w:p>
    <w:p w14:paraId="5393ED16" w14:textId="77777777" w:rsidR="000B683A" w:rsidRDefault="000B683A" w:rsidP="00CF3E6E">
      <w:pPr>
        <w:tabs>
          <w:tab w:val="left" w:pos="2148"/>
        </w:tabs>
        <w:spacing w:line="240" w:lineRule="auto"/>
        <w:ind w:right="-710"/>
        <w:jc w:val="both"/>
        <w:rPr>
          <w:rFonts w:ascii="Verdana" w:hAnsi="Verdana"/>
          <w:b/>
        </w:rPr>
      </w:pPr>
    </w:p>
    <w:p w14:paraId="016657DC" w14:textId="77777777" w:rsidR="000B683A" w:rsidRDefault="000B683A" w:rsidP="00CF3E6E">
      <w:pPr>
        <w:tabs>
          <w:tab w:val="left" w:pos="2148"/>
        </w:tabs>
        <w:spacing w:line="240" w:lineRule="auto"/>
        <w:ind w:right="-710"/>
        <w:jc w:val="both"/>
        <w:rPr>
          <w:rFonts w:ascii="Verdana" w:hAnsi="Verdana"/>
          <w:b/>
        </w:rPr>
      </w:pPr>
    </w:p>
    <w:p w14:paraId="534B817C" w14:textId="77777777" w:rsidR="000B683A" w:rsidRDefault="000B683A" w:rsidP="00CF3E6E">
      <w:pPr>
        <w:tabs>
          <w:tab w:val="left" w:pos="2148"/>
        </w:tabs>
        <w:spacing w:line="240" w:lineRule="auto"/>
        <w:ind w:right="-710"/>
        <w:jc w:val="both"/>
        <w:rPr>
          <w:rFonts w:ascii="Verdana" w:hAnsi="Verdana"/>
          <w:b/>
        </w:rPr>
      </w:pPr>
    </w:p>
    <w:p w14:paraId="0502A32A" w14:textId="77777777" w:rsidR="000B683A" w:rsidRDefault="000B683A" w:rsidP="00CF3E6E">
      <w:pPr>
        <w:tabs>
          <w:tab w:val="left" w:pos="2148"/>
        </w:tabs>
        <w:spacing w:line="240" w:lineRule="auto"/>
        <w:ind w:right="-710"/>
        <w:jc w:val="both"/>
        <w:rPr>
          <w:rFonts w:ascii="Verdana" w:hAnsi="Verdana"/>
          <w:b/>
        </w:rPr>
      </w:pPr>
    </w:p>
    <w:p w14:paraId="417F9B38" w14:textId="77777777" w:rsidR="000B683A" w:rsidRDefault="000B683A" w:rsidP="00CF3E6E">
      <w:pPr>
        <w:tabs>
          <w:tab w:val="left" w:pos="2148"/>
        </w:tabs>
        <w:spacing w:line="240" w:lineRule="auto"/>
        <w:ind w:right="-710"/>
        <w:jc w:val="both"/>
        <w:rPr>
          <w:rFonts w:ascii="Verdana" w:hAnsi="Verdana"/>
          <w:b/>
        </w:rPr>
      </w:pPr>
    </w:p>
    <w:p w14:paraId="5FE43E27" w14:textId="77777777" w:rsidR="000B683A" w:rsidRDefault="000B683A" w:rsidP="00CF3E6E">
      <w:pPr>
        <w:tabs>
          <w:tab w:val="left" w:pos="2148"/>
        </w:tabs>
        <w:spacing w:line="240" w:lineRule="auto"/>
        <w:ind w:right="-710"/>
        <w:jc w:val="both"/>
        <w:rPr>
          <w:rFonts w:ascii="Verdana" w:hAnsi="Verdana"/>
          <w:b/>
        </w:rPr>
      </w:pPr>
    </w:p>
    <w:p w14:paraId="45135857" w14:textId="77777777" w:rsidR="000B683A" w:rsidRDefault="000B683A" w:rsidP="00CF3E6E">
      <w:pPr>
        <w:tabs>
          <w:tab w:val="left" w:pos="2148"/>
        </w:tabs>
        <w:spacing w:line="240" w:lineRule="auto"/>
        <w:ind w:right="-710"/>
        <w:jc w:val="both"/>
        <w:rPr>
          <w:rFonts w:ascii="Verdana" w:hAnsi="Verdana"/>
          <w:b/>
        </w:rPr>
      </w:pPr>
    </w:p>
    <w:p w14:paraId="75123098" w14:textId="77777777" w:rsidR="000B683A" w:rsidRDefault="000B683A" w:rsidP="00CF3E6E">
      <w:pPr>
        <w:tabs>
          <w:tab w:val="left" w:pos="2148"/>
        </w:tabs>
        <w:spacing w:line="240" w:lineRule="auto"/>
        <w:ind w:right="-710"/>
        <w:jc w:val="both"/>
        <w:rPr>
          <w:rFonts w:ascii="Verdana" w:hAnsi="Verdana"/>
          <w:b/>
        </w:rPr>
      </w:pPr>
    </w:p>
    <w:p w14:paraId="26FA80C0" w14:textId="1230CC16" w:rsidR="000B683A" w:rsidRDefault="00A55265" w:rsidP="00CF3E6E">
      <w:pPr>
        <w:tabs>
          <w:tab w:val="left" w:pos="2148"/>
        </w:tabs>
        <w:spacing w:line="240" w:lineRule="auto"/>
        <w:ind w:right="-710"/>
        <w:jc w:val="both"/>
        <w:rPr>
          <w:rFonts w:ascii="Verdana" w:hAnsi="Verdana"/>
          <w:b/>
          <w:noProof/>
        </w:rPr>
      </w:pPr>
      <w:r>
        <w:rPr>
          <w:rFonts w:ascii="Verdana" w:hAnsi="Verdana"/>
          <w:b/>
          <w:noProof/>
        </w:rPr>
        <w:lastRenderedPageBreak/>
        <w:drawing>
          <wp:inline distT="0" distB="0" distL="0" distR="0" wp14:anchorId="2B5B4CC9" wp14:editId="2B8B18D7">
            <wp:extent cx="1130047" cy="1614392"/>
            <wp:effectExtent l="0" t="0" r="0" b="5080"/>
            <wp:docPr id="1871826584" name="Immagine 1" descr="Immagine che contiene testo, decor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826584" name="Immagine 1" descr="Immagine che contiene testo, decorat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639" cy="164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043">
        <w:rPr>
          <w:rFonts w:ascii="Verdana" w:hAnsi="Verdana"/>
          <w:b/>
          <w:noProof/>
        </w:rPr>
        <w:drawing>
          <wp:inline distT="0" distB="0" distL="0" distR="0" wp14:anchorId="327756D4" wp14:editId="036F25D3">
            <wp:extent cx="1130935" cy="1615661"/>
            <wp:effectExtent l="0" t="0" r="0" b="3810"/>
            <wp:docPr id="175698358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983583" name="Immagine 175698358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448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043">
        <w:rPr>
          <w:rFonts w:ascii="Verdana" w:hAnsi="Verdana"/>
          <w:b/>
          <w:noProof/>
        </w:rPr>
        <w:drawing>
          <wp:inline distT="0" distB="0" distL="0" distR="0" wp14:anchorId="75AB5699" wp14:editId="5E0AE100">
            <wp:extent cx="1130675" cy="1615678"/>
            <wp:effectExtent l="0" t="0" r="0" b="3810"/>
            <wp:docPr id="1823614114" name="Immagine 2" descr="Immagine che contiene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614114" name="Immagine 2" descr="Immagine che contiene diagramma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306" cy="163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7F8">
        <w:rPr>
          <w:rFonts w:ascii="Verdana" w:hAnsi="Verdana"/>
          <w:b/>
          <w:noProof/>
        </w:rPr>
        <w:drawing>
          <wp:inline distT="0" distB="0" distL="0" distR="0" wp14:anchorId="44F0447A" wp14:editId="33A196C7">
            <wp:extent cx="1150620" cy="1627533"/>
            <wp:effectExtent l="0" t="0" r="0" b="0"/>
            <wp:docPr id="206352121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21213" name="Immagine 20635212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022" cy="165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7F8">
        <w:rPr>
          <w:rFonts w:ascii="Verdana" w:hAnsi="Verdana"/>
          <w:b/>
          <w:noProof/>
        </w:rPr>
        <w:drawing>
          <wp:inline distT="0" distB="0" distL="0" distR="0" wp14:anchorId="170EB957" wp14:editId="4247C413">
            <wp:extent cx="1152396" cy="1630045"/>
            <wp:effectExtent l="0" t="0" r="0" b="8255"/>
            <wp:docPr id="1178362943" name="Immagine 4" descr="Immagine che contiene testo, uomo, chius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62943" name="Immagine 4" descr="Immagine che contiene testo, uomo, chiusura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298" cy="164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E070E" w14:textId="77777777" w:rsidR="000B683A" w:rsidRDefault="007E17F8" w:rsidP="00CF3E6E">
      <w:pPr>
        <w:tabs>
          <w:tab w:val="left" w:pos="2148"/>
        </w:tabs>
        <w:spacing w:line="240" w:lineRule="auto"/>
        <w:ind w:right="-710"/>
        <w:jc w:val="both"/>
        <w:rPr>
          <w:rFonts w:ascii="Verdana" w:hAnsi="Verdana"/>
          <w:b/>
          <w:noProof/>
        </w:rPr>
      </w:pPr>
      <w:r>
        <w:rPr>
          <w:rFonts w:ascii="Verdana" w:hAnsi="Verdana"/>
          <w:b/>
          <w:noProof/>
        </w:rPr>
        <w:drawing>
          <wp:inline distT="0" distB="0" distL="0" distR="0" wp14:anchorId="389D0897" wp14:editId="63D824E9">
            <wp:extent cx="1109447" cy="1584960"/>
            <wp:effectExtent l="0" t="0" r="0" b="0"/>
            <wp:docPr id="704502728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02728" name="Immagine 5" descr="Immagine che contiene testo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05" cy="159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83A">
        <w:rPr>
          <w:rFonts w:ascii="Verdana" w:hAnsi="Verdana"/>
          <w:b/>
          <w:noProof/>
        </w:rPr>
        <w:drawing>
          <wp:inline distT="0" distB="0" distL="0" distR="0" wp14:anchorId="2AF5DE20" wp14:editId="51D30F0D">
            <wp:extent cx="1074166" cy="1591417"/>
            <wp:effectExtent l="0" t="0" r="0" b="8890"/>
            <wp:docPr id="868205779" name="Immagine 6" descr="Immagine che contiene test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05779" name="Immagine 6" descr="Immagine che contiene testo, libro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818" cy="16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83A">
        <w:rPr>
          <w:rFonts w:ascii="Verdana" w:hAnsi="Verdana"/>
          <w:b/>
          <w:noProof/>
        </w:rPr>
        <w:drawing>
          <wp:inline distT="0" distB="0" distL="0" distR="0" wp14:anchorId="6BB17B8E" wp14:editId="7738C38B">
            <wp:extent cx="1128395" cy="1612032"/>
            <wp:effectExtent l="0" t="0" r="0" b="7620"/>
            <wp:docPr id="733655515" name="Immagine 7" descr="Immagine che contiene test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655515" name="Immagine 7" descr="Immagine che contiene testo, persona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703" cy="162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83A">
        <w:rPr>
          <w:rFonts w:ascii="Verdana" w:hAnsi="Verdana"/>
          <w:b/>
          <w:noProof/>
        </w:rPr>
        <w:drawing>
          <wp:inline distT="0" distB="0" distL="0" distR="0" wp14:anchorId="1C213E19" wp14:editId="098E0624">
            <wp:extent cx="1186180" cy="1608114"/>
            <wp:effectExtent l="0" t="0" r="0" b="0"/>
            <wp:docPr id="982379968" name="Immagine 8" descr="Immagine che contiene test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379968" name="Immagine 8" descr="Immagine che contiene testo, libro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287" cy="16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83A">
        <w:rPr>
          <w:rFonts w:ascii="Verdana" w:hAnsi="Verdana"/>
          <w:b/>
          <w:noProof/>
        </w:rPr>
        <w:drawing>
          <wp:inline distT="0" distB="0" distL="0" distR="0" wp14:anchorId="3B646329" wp14:editId="1099A0AE">
            <wp:extent cx="1130684" cy="1614914"/>
            <wp:effectExtent l="0" t="0" r="0" b="4445"/>
            <wp:docPr id="48007131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71313" name="Immagine 4800713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018" cy="163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4E98E" w14:textId="07194C35" w:rsidR="00CF3E6E" w:rsidRDefault="000B683A" w:rsidP="00CF3E6E">
      <w:pPr>
        <w:tabs>
          <w:tab w:val="left" w:pos="2148"/>
        </w:tabs>
        <w:spacing w:line="240" w:lineRule="auto"/>
        <w:ind w:right="-710"/>
        <w:jc w:val="both"/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inline distT="0" distB="0" distL="0" distR="0" wp14:anchorId="463E6C1B" wp14:editId="0304438F">
            <wp:extent cx="1112520" cy="1483360"/>
            <wp:effectExtent l="0" t="0" r="0" b="2540"/>
            <wp:docPr id="174442042" name="Immagine 10" descr="Immagine che contiene testo, uom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2042" name="Immagine 10" descr="Immagine che contiene testo, uomo, libro&#10;&#10;Descrizione generat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</w:rPr>
        <w:drawing>
          <wp:inline distT="0" distB="0" distL="0" distR="0" wp14:anchorId="708D4D64" wp14:editId="4218C87F">
            <wp:extent cx="1074420" cy="1519750"/>
            <wp:effectExtent l="0" t="0" r="0" b="4445"/>
            <wp:docPr id="147784079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40791" name="Immagine 147784079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922" cy="154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06C2D" w14:textId="41710894" w:rsidR="00D74DAA" w:rsidRDefault="00D74DAA" w:rsidP="00CF3E6E">
      <w:pPr>
        <w:tabs>
          <w:tab w:val="left" w:pos="2148"/>
        </w:tabs>
        <w:spacing w:line="240" w:lineRule="auto"/>
        <w:ind w:right="-710"/>
        <w:jc w:val="both"/>
        <w:rPr>
          <w:rFonts w:ascii="Verdana" w:hAnsi="Verdana"/>
          <w:b/>
        </w:rPr>
      </w:pPr>
    </w:p>
    <w:p w14:paraId="7087C388" w14:textId="0A4AF490" w:rsidR="00F246A0" w:rsidRPr="000450D2" w:rsidRDefault="00F246A0" w:rsidP="000450D2">
      <w:pPr>
        <w:tabs>
          <w:tab w:val="left" w:pos="2148"/>
        </w:tabs>
        <w:spacing w:line="240" w:lineRule="auto"/>
        <w:ind w:right="-710"/>
        <w:jc w:val="both"/>
        <w:rPr>
          <w:rFonts w:ascii="Verdana" w:hAnsi="Verdana"/>
          <w:b/>
        </w:rPr>
      </w:pPr>
    </w:p>
    <w:p w14:paraId="7C7EB2E5" w14:textId="77777777" w:rsidR="00F246A0" w:rsidRDefault="00F246A0" w:rsidP="00D20533">
      <w:pPr>
        <w:spacing w:line="240" w:lineRule="auto"/>
        <w:ind w:right="-710"/>
        <w:jc w:val="both"/>
        <w:rPr>
          <w:rFonts w:ascii="Arial" w:hAnsi="Arial" w:cs="Arial"/>
          <w:b/>
          <w:noProof/>
        </w:rPr>
      </w:pPr>
    </w:p>
    <w:p w14:paraId="05E5244A" w14:textId="17946219" w:rsidR="00765005" w:rsidRDefault="00765005" w:rsidP="00EE70AD">
      <w:pPr>
        <w:spacing w:line="240" w:lineRule="auto"/>
        <w:ind w:right="-710"/>
        <w:jc w:val="both"/>
        <w:rPr>
          <w:rFonts w:ascii="Arial" w:hAnsi="Arial" w:cs="Arial"/>
          <w:b/>
        </w:rPr>
      </w:pPr>
    </w:p>
    <w:sectPr w:rsidR="00765005" w:rsidSect="00AD5628">
      <w:headerReference w:type="default" r:id="rId21"/>
      <w:footerReference w:type="default" r:id="rId22"/>
      <w:pgSz w:w="11906" w:h="16838"/>
      <w:pgMar w:top="2268" w:right="566" w:bottom="2694" w:left="1134" w:header="993" w:footer="19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CF56B" w14:textId="77777777" w:rsidR="00915536" w:rsidRDefault="00915536" w:rsidP="00CF19F1">
      <w:pPr>
        <w:spacing w:after="0" w:line="240" w:lineRule="auto"/>
      </w:pPr>
      <w:r>
        <w:separator/>
      </w:r>
    </w:p>
  </w:endnote>
  <w:endnote w:type="continuationSeparator" w:id="0">
    <w:p w14:paraId="1418221A" w14:textId="77777777" w:rsidR="00915536" w:rsidRDefault="00915536" w:rsidP="00CF1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jaVu Sans Condensed">
    <w:altName w:val="Arial"/>
    <w:charset w:val="00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9C18C" w14:textId="77777777" w:rsidR="00CF19F1" w:rsidRDefault="00826A89">
    <w:pPr>
      <w:pStyle w:val="Pidipagina"/>
    </w:pPr>
    <w:r>
      <w:rPr>
        <w:rFonts w:ascii="Times New Roman" w:hAnsi="Times New Roman"/>
        <w:noProof/>
        <w:sz w:val="24"/>
        <w:szCs w:val="24"/>
        <w:lang w:eastAsia="it-IT"/>
      </w:rPr>
      <mc:AlternateContent>
        <mc:Choice Requires="wps">
          <w:drawing>
            <wp:anchor distT="36576" distB="36576" distL="36576" distR="36576" simplePos="0" relativeHeight="251653120" behindDoc="0" locked="0" layoutInCell="1" allowOverlap="1" wp14:anchorId="0A096FD2" wp14:editId="27138EBA">
              <wp:simplePos x="0" y="0"/>
              <wp:positionH relativeFrom="column">
                <wp:posOffset>842010</wp:posOffset>
              </wp:positionH>
              <wp:positionV relativeFrom="paragraph">
                <wp:posOffset>-54611</wp:posOffset>
              </wp:positionV>
              <wp:extent cx="1909445" cy="619125"/>
              <wp:effectExtent l="0" t="0" r="0" b="9525"/>
              <wp:wrapNone/>
              <wp:docPr id="57" name="Casella di testo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9445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1FA8BDB" w14:textId="77777777" w:rsidR="006E369D" w:rsidRDefault="006E369D" w:rsidP="006E369D">
                          <w:pPr>
                            <w:widowControl w:val="0"/>
                            <w:spacing w:after="0"/>
                            <w:rPr>
                              <w:b/>
                              <w:bCs/>
                              <w:sz w:val="17"/>
                              <w:szCs w:val="17"/>
                            </w:rPr>
                          </w:pPr>
                          <w:r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>ARISTON S.r.l. - Cap. Soc. € 26.000,00 i.v.</w:t>
                          </w:r>
                        </w:p>
                        <w:p w14:paraId="73D41F61" w14:textId="77777777" w:rsidR="006E369D" w:rsidRDefault="006E369D" w:rsidP="006E369D">
                          <w:pPr>
                            <w:widowControl w:val="0"/>
                            <w:spacing w:after="0"/>
                            <w:rPr>
                              <w:b/>
                              <w:bCs/>
                              <w:sz w:val="17"/>
                              <w:szCs w:val="17"/>
                            </w:rPr>
                          </w:pPr>
                          <w:r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>18038  Via Matteotti, 107  Sanremo (IM)</w:t>
                          </w:r>
                        </w:p>
                        <w:p w14:paraId="2BC4CFBD" w14:textId="77777777" w:rsidR="00A27F6E" w:rsidRDefault="006E369D" w:rsidP="006E369D">
                          <w:pPr>
                            <w:widowControl w:val="0"/>
                            <w:spacing w:after="0"/>
                            <w:rPr>
                              <w:b/>
                              <w:bCs/>
                              <w:sz w:val="17"/>
                              <w:szCs w:val="17"/>
                            </w:rPr>
                          </w:pPr>
                          <w:r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>Tel.  0184.507070</w:t>
                          </w:r>
                          <w:r w:rsidR="00A27F6E"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 xml:space="preserve"> – 0184.507071</w:t>
                          </w:r>
                          <w:r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 xml:space="preserve">   </w:t>
                          </w:r>
                        </w:p>
                        <w:p w14:paraId="3862571C" w14:textId="77777777" w:rsidR="006E369D" w:rsidRDefault="006E369D" w:rsidP="006E369D">
                          <w:pPr>
                            <w:widowControl w:val="0"/>
                            <w:spacing w:after="0"/>
                            <w:rPr>
                              <w:b/>
                              <w:bCs/>
                              <w:sz w:val="17"/>
                              <w:szCs w:val="17"/>
                            </w:rPr>
                          </w:pPr>
                          <w:r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>Fax  0184.579147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096FD2" id="_x0000_t202" coordsize="21600,21600" o:spt="202" path="m,l,21600r21600,l21600,xe">
              <v:stroke joinstyle="miter"/>
              <v:path gradientshapeok="t" o:connecttype="rect"/>
            </v:shapetype>
            <v:shape id="Casella di testo 57" o:spid="_x0000_s1029" type="#_x0000_t202" style="position:absolute;margin-left:66.3pt;margin-top:-4.3pt;width:150.35pt;height:48.7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" filled="f" fillcolor="#5b9bd5" stroked="f" strokecolor="black [0]" strokeweight="2pt">
              <v:textbox inset="2.88pt,2.88pt,2.88pt,2.88pt">
                <w:txbxContent>
                  <w:p w14:paraId="31FA8BDB" w14:textId="77777777" w:rsidR="006E369D" w:rsidRDefault="006E369D" w:rsidP="006E369D">
                    <w:pPr>
                      <w:widowControl w:val="0"/>
                      <w:spacing w:after="0"/>
                      <w:rPr>
                        <w:b/>
                        <w:bCs/>
                        <w:sz w:val="17"/>
                        <w:szCs w:val="17"/>
                      </w:rPr>
                    </w:pPr>
                    <w:r>
                      <w:rPr>
                        <w:b/>
                        <w:bCs/>
                        <w:sz w:val="17"/>
                        <w:szCs w:val="17"/>
                      </w:rPr>
                      <w:t>ARISTON S.r.l. - Cap. Soc. € 26.000,00 i.v.</w:t>
                    </w:r>
                  </w:p>
                  <w:p w14:paraId="73D41F61" w14:textId="77777777" w:rsidR="006E369D" w:rsidRDefault="006E369D" w:rsidP="006E369D">
                    <w:pPr>
                      <w:widowControl w:val="0"/>
                      <w:spacing w:after="0"/>
                      <w:rPr>
                        <w:b/>
                        <w:bCs/>
                        <w:sz w:val="17"/>
                        <w:szCs w:val="17"/>
                      </w:rPr>
                    </w:pPr>
                    <w:r>
                      <w:rPr>
                        <w:b/>
                        <w:bCs/>
                        <w:sz w:val="17"/>
                        <w:szCs w:val="17"/>
                      </w:rPr>
                      <w:t>18038  Via Matteotti, 107  Sanremo (IM)</w:t>
                    </w:r>
                  </w:p>
                  <w:p w14:paraId="2BC4CFBD" w14:textId="77777777" w:rsidR="00A27F6E" w:rsidRDefault="006E369D" w:rsidP="006E369D">
                    <w:pPr>
                      <w:widowControl w:val="0"/>
                      <w:spacing w:after="0"/>
                      <w:rPr>
                        <w:b/>
                        <w:bCs/>
                        <w:sz w:val="17"/>
                        <w:szCs w:val="17"/>
                      </w:rPr>
                    </w:pPr>
                    <w:r>
                      <w:rPr>
                        <w:b/>
                        <w:bCs/>
                        <w:sz w:val="17"/>
                        <w:szCs w:val="17"/>
                      </w:rPr>
                      <w:t>Tel.  0184.507070</w:t>
                    </w:r>
                    <w:r w:rsidR="00A27F6E">
                      <w:rPr>
                        <w:b/>
                        <w:bCs/>
                        <w:sz w:val="17"/>
                        <w:szCs w:val="17"/>
                      </w:rPr>
                      <w:t xml:space="preserve"> – 0184.507071</w:t>
                    </w:r>
                    <w:r>
                      <w:rPr>
                        <w:b/>
                        <w:bCs/>
                        <w:sz w:val="17"/>
                        <w:szCs w:val="17"/>
                      </w:rPr>
                      <w:t xml:space="preserve">   </w:t>
                    </w:r>
                  </w:p>
                  <w:p w14:paraId="3862571C" w14:textId="77777777" w:rsidR="006E369D" w:rsidRDefault="006E369D" w:rsidP="006E369D">
                    <w:pPr>
                      <w:widowControl w:val="0"/>
                      <w:spacing w:after="0"/>
                      <w:rPr>
                        <w:b/>
                        <w:bCs/>
                        <w:sz w:val="17"/>
                        <w:szCs w:val="17"/>
                      </w:rPr>
                    </w:pPr>
                    <w:r>
                      <w:rPr>
                        <w:b/>
                        <w:bCs/>
                        <w:sz w:val="17"/>
                        <w:szCs w:val="17"/>
                      </w:rPr>
                      <w:t>Fax  0184.579147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it-IT"/>
      </w:rPr>
      <mc:AlternateContent>
        <mc:Choice Requires="wps">
          <w:drawing>
            <wp:anchor distT="36576" distB="36576" distL="36576" distR="36576" simplePos="0" relativeHeight="251661312" behindDoc="1" locked="0" layoutInCell="1" allowOverlap="1" wp14:anchorId="34573B54" wp14:editId="118BE37B">
              <wp:simplePos x="0" y="0"/>
              <wp:positionH relativeFrom="column">
                <wp:posOffset>-377189</wp:posOffset>
              </wp:positionH>
              <wp:positionV relativeFrom="paragraph">
                <wp:posOffset>526415</wp:posOffset>
              </wp:positionV>
              <wp:extent cx="7225030" cy="247650"/>
              <wp:effectExtent l="0" t="0" r="0" b="0"/>
              <wp:wrapNone/>
              <wp:docPr id="51" name="Casella di testo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503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D44B49F" w14:textId="77777777" w:rsidR="006E369D" w:rsidRPr="00335D26" w:rsidRDefault="00335D26" w:rsidP="00335D26">
                          <w:pPr>
                            <w:widowControl w:val="0"/>
                            <w:spacing w:after="0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35D26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335D26">
                            <w:rPr>
                              <w:b/>
                              <w:sz w:val="20"/>
                              <w:szCs w:val="20"/>
                            </w:rPr>
                            <w:t>www.aristonsanremo.com</w:t>
                          </w:r>
                          <w:r w:rsidR="003E2E65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335D26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   </w:t>
                          </w:r>
                          <w:r w:rsidR="006E369D" w:rsidRPr="00335D26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info@aristonsanremo.com           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       </w:t>
                          </w:r>
                          <w:r w:rsidR="003E2E65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   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   </w:t>
                          </w:r>
                          <w:r w:rsidR="006E369D" w:rsidRPr="00335D26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aristonsanremo@pcert.postecert.it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573B54" id="Casella di testo 51" o:spid="_x0000_s1030" type="#_x0000_t202" style="position:absolute;margin-left:-29.7pt;margin-top:41.45pt;width:568.9pt;height:19.5pt;z-index:-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" filled="f" fillcolor="#5b9bd5" stroked="f" strokecolor="black [0]" strokeweight="2pt">
              <v:textbox inset="2.88pt,2.88pt,2.88pt,2.88pt">
                <w:txbxContent>
                  <w:p w14:paraId="3D44B49F" w14:textId="77777777" w:rsidR="006E369D" w:rsidRPr="00335D26" w:rsidRDefault="00335D26" w:rsidP="00335D26">
                    <w:pPr>
                      <w:widowControl w:val="0"/>
                      <w:spacing w:after="0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335D26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335D26">
                      <w:rPr>
                        <w:b/>
                        <w:sz w:val="20"/>
                        <w:szCs w:val="20"/>
                      </w:rPr>
                      <w:t>www.aristonsanremo.com</w:t>
                    </w:r>
                    <w:r w:rsidR="003E2E65">
                      <w:rPr>
                        <w:b/>
                        <w:bCs/>
                        <w:sz w:val="20"/>
                        <w:szCs w:val="20"/>
                      </w:rPr>
                      <w:t xml:space="preserve">  </w:t>
                    </w:r>
                    <w:r w:rsidRPr="00335D26">
                      <w:rPr>
                        <w:b/>
                        <w:bCs/>
                        <w:sz w:val="20"/>
                        <w:szCs w:val="20"/>
                      </w:rPr>
                      <w:t xml:space="preserve">    </w:t>
                    </w:r>
                    <w:r w:rsidR="006E369D" w:rsidRPr="00335D26">
                      <w:rPr>
                        <w:b/>
                        <w:bCs/>
                        <w:sz w:val="20"/>
                        <w:szCs w:val="20"/>
                      </w:rPr>
                      <w:t xml:space="preserve">info@aristonsanremo.com           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       </w:t>
                    </w:r>
                    <w:r w:rsidR="003E2E65">
                      <w:rPr>
                        <w:b/>
                        <w:bCs/>
                        <w:sz w:val="20"/>
                        <w:szCs w:val="20"/>
                      </w:rPr>
                      <w:t xml:space="preserve">    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   </w:t>
                    </w:r>
                    <w:r w:rsidR="006E369D" w:rsidRPr="00335D26">
                      <w:rPr>
                        <w:b/>
                        <w:bCs/>
                        <w:sz w:val="20"/>
                        <w:szCs w:val="20"/>
                      </w:rPr>
                      <w:t>aristonsanremo@pcert.postecert.it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it-IT"/>
      </w:rPr>
      <mc:AlternateContent>
        <mc:Choice Requires="wps">
          <w:drawing>
            <wp:anchor distT="36576" distB="36576" distL="36576" distR="36576" simplePos="0" relativeHeight="251665408" behindDoc="1" locked="0" layoutInCell="1" allowOverlap="1" wp14:anchorId="3EA2909E" wp14:editId="7D92DA4E">
              <wp:simplePos x="0" y="0"/>
              <wp:positionH relativeFrom="column">
                <wp:posOffset>-339090</wp:posOffset>
              </wp:positionH>
              <wp:positionV relativeFrom="paragraph">
                <wp:posOffset>564515</wp:posOffset>
              </wp:positionV>
              <wp:extent cx="3012440" cy="0"/>
              <wp:effectExtent l="0" t="0" r="0" b="0"/>
              <wp:wrapNone/>
              <wp:docPr id="3" name="Connettore 2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1244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7FD1D4"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3" o:spid="_x0000_s1026" type="#_x0000_t32" style="position:absolute;margin-left:-26.7pt;margin-top:44.45pt;width:237.2pt;height:0;z-index:-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" strokecolor="red" strokeweight="1pt">
              <v:shadow color="black [0]"/>
            </v:shape>
          </w:pict>
        </mc:Fallback>
      </mc:AlternateContent>
    </w:r>
    <w:r w:rsidR="00A27F6E">
      <w:rPr>
        <w:rFonts w:ascii="Times New Roman" w:hAnsi="Times New Roman"/>
        <w:noProof/>
        <w:sz w:val="24"/>
        <w:szCs w:val="24"/>
        <w:lang w:eastAsia="it-IT"/>
      </w:rPr>
      <mc:AlternateContent>
        <mc:Choice Requires="wps">
          <w:drawing>
            <wp:anchor distT="36576" distB="36576" distL="36576" distR="36576" simplePos="0" relativeHeight="251667456" behindDoc="0" locked="0" layoutInCell="1" allowOverlap="1" wp14:anchorId="05CDEB89" wp14:editId="47D18A5C">
              <wp:simplePos x="0" y="0"/>
              <wp:positionH relativeFrom="column">
                <wp:posOffset>3432810</wp:posOffset>
              </wp:positionH>
              <wp:positionV relativeFrom="paragraph">
                <wp:posOffset>564515</wp:posOffset>
              </wp:positionV>
              <wp:extent cx="3012440" cy="0"/>
              <wp:effectExtent l="0" t="0" r="0" b="0"/>
              <wp:wrapNone/>
              <wp:docPr id="16" name="Connettore 2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1244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1A2637" id="Connettore 2 16" o:spid="_x0000_s1026" type="#_x0000_t32" style="position:absolute;margin-left:270.3pt;margin-top:44.45pt;width:237.2pt;height:0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" strokecolor="red" strokeweight="1pt">
              <v:shadow color="black [0]"/>
            </v:shape>
          </w:pict>
        </mc:Fallback>
      </mc:AlternateContent>
    </w:r>
    <w:r w:rsidR="00A27F6E">
      <w:rPr>
        <w:rFonts w:ascii="Times New Roman" w:hAnsi="Times New Roman"/>
        <w:noProof/>
        <w:sz w:val="24"/>
        <w:szCs w:val="24"/>
        <w:lang w:eastAsia="it-IT"/>
      </w:rPr>
      <mc:AlternateContent>
        <mc:Choice Requires="wps">
          <w:drawing>
            <wp:anchor distT="36576" distB="36576" distL="36576" distR="36576" simplePos="0" relativeHeight="251652096" behindDoc="0" locked="0" layoutInCell="1" allowOverlap="1" wp14:anchorId="4CB5CFFA" wp14:editId="75F87A84">
              <wp:simplePos x="0" y="0"/>
              <wp:positionH relativeFrom="column">
                <wp:posOffset>3428365</wp:posOffset>
              </wp:positionH>
              <wp:positionV relativeFrom="paragraph">
                <wp:posOffset>-65405</wp:posOffset>
              </wp:positionV>
              <wp:extent cx="1909445" cy="612775"/>
              <wp:effectExtent l="0" t="0" r="0" b="0"/>
              <wp:wrapNone/>
              <wp:docPr id="58" name="Casella di testo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9445" cy="612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6B28CE0" w14:textId="77777777" w:rsidR="00A27F6E" w:rsidRDefault="006E369D" w:rsidP="006E369D">
                          <w:pPr>
                            <w:widowControl w:val="0"/>
                            <w:spacing w:after="0"/>
                            <w:rPr>
                              <w:b/>
                              <w:bCs/>
                              <w:sz w:val="17"/>
                              <w:szCs w:val="17"/>
                            </w:rPr>
                          </w:pPr>
                          <w:r w:rsidRPr="00A27F6E"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>CCIAA</w:t>
                          </w:r>
                          <w:r w:rsidR="00A27F6E" w:rsidRPr="00A27F6E"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 xml:space="preserve"> Riviere</w:t>
                          </w:r>
                          <w:r w:rsidR="00FE26DC"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 xml:space="preserve"> di Liguria - Imperia</w:t>
                          </w:r>
                        </w:p>
                        <w:p w14:paraId="0AD318FD" w14:textId="77777777" w:rsidR="006E369D" w:rsidRPr="00A27F6E" w:rsidRDefault="00A27F6E" w:rsidP="006E369D">
                          <w:pPr>
                            <w:widowControl w:val="0"/>
                            <w:spacing w:after="0"/>
                            <w:rPr>
                              <w:b/>
                              <w:bCs/>
                              <w:sz w:val="17"/>
                              <w:szCs w:val="17"/>
                            </w:rPr>
                          </w:pPr>
                          <w:r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>La Spezia Savona n.</w:t>
                          </w:r>
                          <w:r w:rsidR="006E369D" w:rsidRPr="00A27F6E"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 xml:space="preserve"> 26056</w:t>
                          </w:r>
                        </w:p>
                        <w:p w14:paraId="5F724A72" w14:textId="77777777" w:rsidR="006E369D" w:rsidRDefault="006E369D" w:rsidP="006E369D">
                          <w:pPr>
                            <w:widowControl w:val="0"/>
                            <w:spacing w:after="0"/>
                            <w:rPr>
                              <w:b/>
                              <w:bCs/>
                              <w:sz w:val="17"/>
                              <w:szCs w:val="17"/>
                            </w:rPr>
                          </w:pPr>
                          <w:r w:rsidRPr="00A97192"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 xml:space="preserve">Reg.   </w:t>
                          </w:r>
                          <w:r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>Trib.   Sanremo   N.   2308</w:t>
                          </w:r>
                        </w:p>
                        <w:p w14:paraId="3E9EDB85" w14:textId="77777777" w:rsidR="006E369D" w:rsidRDefault="006E369D" w:rsidP="006E369D">
                          <w:pPr>
                            <w:widowControl w:val="0"/>
                            <w:spacing w:after="0"/>
                            <w:rPr>
                              <w:b/>
                              <w:bCs/>
                              <w:sz w:val="17"/>
                              <w:szCs w:val="17"/>
                            </w:rPr>
                          </w:pPr>
                          <w:r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>Fasc. N. 4648 - P.I. 00254230089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B5CFFA" id="Casella di testo 58" o:spid="_x0000_s1031" type="#_x0000_t202" style="position:absolute;margin-left:269.95pt;margin-top:-5.15pt;width:150.35pt;height:48.2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" filled="f" fillcolor="#5b9bd5" stroked="f" strokecolor="black [0]" strokeweight="2pt">
              <v:textbox inset="2.88pt,2.88pt,2.88pt,2.88pt">
                <w:txbxContent>
                  <w:p w14:paraId="06B28CE0" w14:textId="77777777" w:rsidR="00A27F6E" w:rsidRDefault="006E369D" w:rsidP="006E369D">
                    <w:pPr>
                      <w:widowControl w:val="0"/>
                      <w:spacing w:after="0"/>
                      <w:rPr>
                        <w:b/>
                        <w:bCs/>
                        <w:sz w:val="17"/>
                        <w:szCs w:val="17"/>
                      </w:rPr>
                    </w:pPr>
                    <w:r w:rsidRPr="00A27F6E">
                      <w:rPr>
                        <w:b/>
                        <w:bCs/>
                        <w:sz w:val="17"/>
                        <w:szCs w:val="17"/>
                      </w:rPr>
                      <w:t>CCIAA</w:t>
                    </w:r>
                    <w:r w:rsidR="00A27F6E" w:rsidRPr="00A27F6E">
                      <w:rPr>
                        <w:b/>
                        <w:bCs/>
                        <w:sz w:val="17"/>
                        <w:szCs w:val="17"/>
                      </w:rPr>
                      <w:t xml:space="preserve"> Riviere</w:t>
                    </w:r>
                    <w:r w:rsidR="00FE26DC">
                      <w:rPr>
                        <w:b/>
                        <w:bCs/>
                        <w:sz w:val="17"/>
                        <w:szCs w:val="17"/>
                      </w:rPr>
                      <w:t xml:space="preserve"> di Liguria - Imperia</w:t>
                    </w:r>
                  </w:p>
                  <w:p w14:paraId="0AD318FD" w14:textId="77777777" w:rsidR="006E369D" w:rsidRPr="00A27F6E" w:rsidRDefault="00A27F6E" w:rsidP="006E369D">
                    <w:pPr>
                      <w:widowControl w:val="0"/>
                      <w:spacing w:after="0"/>
                      <w:rPr>
                        <w:b/>
                        <w:bCs/>
                        <w:sz w:val="17"/>
                        <w:szCs w:val="17"/>
                      </w:rPr>
                    </w:pPr>
                    <w:r>
                      <w:rPr>
                        <w:b/>
                        <w:bCs/>
                        <w:sz w:val="17"/>
                        <w:szCs w:val="17"/>
                      </w:rPr>
                      <w:t>La Spezia Savona n.</w:t>
                    </w:r>
                    <w:r w:rsidR="006E369D" w:rsidRPr="00A27F6E">
                      <w:rPr>
                        <w:b/>
                        <w:bCs/>
                        <w:sz w:val="17"/>
                        <w:szCs w:val="17"/>
                      </w:rPr>
                      <w:t xml:space="preserve"> 26056</w:t>
                    </w:r>
                  </w:p>
                  <w:p w14:paraId="5F724A72" w14:textId="77777777" w:rsidR="006E369D" w:rsidRDefault="006E369D" w:rsidP="006E369D">
                    <w:pPr>
                      <w:widowControl w:val="0"/>
                      <w:spacing w:after="0"/>
                      <w:rPr>
                        <w:b/>
                        <w:bCs/>
                        <w:sz w:val="17"/>
                        <w:szCs w:val="17"/>
                      </w:rPr>
                    </w:pPr>
                    <w:r w:rsidRPr="00A97192">
                      <w:rPr>
                        <w:b/>
                        <w:bCs/>
                        <w:sz w:val="17"/>
                        <w:szCs w:val="17"/>
                      </w:rPr>
                      <w:t xml:space="preserve">Reg.   </w:t>
                    </w:r>
                    <w:r>
                      <w:rPr>
                        <w:b/>
                        <w:bCs/>
                        <w:sz w:val="17"/>
                        <w:szCs w:val="17"/>
                      </w:rPr>
                      <w:t>Trib.   Sanremo   N.   2308</w:t>
                    </w:r>
                  </w:p>
                  <w:p w14:paraId="3E9EDB85" w14:textId="77777777" w:rsidR="006E369D" w:rsidRDefault="006E369D" w:rsidP="006E369D">
                    <w:pPr>
                      <w:widowControl w:val="0"/>
                      <w:spacing w:after="0"/>
                      <w:rPr>
                        <w:b/>
                        <w:bCs/>
                        <w:sz w:val="17"/>
                        <w:szCs w:val="17"/>
                      </w:rPr>
                    </w:pPr>
                    <w:r>
                      <w:rPr>
                        <w:b/>
                        <w:bCs/>
                        <w:sz w:val="17"/>
                        <w:szCs w:val="17"/>
                      </w:rPr>
                      <w:t>Fasc. N. 4648 - P.I. 00254230089</w:t>
                    </w:r>
                  </w:p>
                </w:txbxContent>
              </v:textbox>
            </v:shape>
          </w:pict>
        </mc:Fallback>
      </mc:AlternateContent>
    </w:r>
    <w:r w:rsidR="00A27F6E">
      <w:rPr>
        <w:rFonts w:ascii="Times New Roman" w:hAnsi="Times New Roman"/>
        <w:noProof/>
        <w:sz w:val="24"/>
        <w:szCs w:val="24"/>
        <w:lang w:eastAsia="it-IT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58810BD8" wp14:editId="69B03AE7">
              <wp:simplePos x="0" y="0"/>
              <wp:positionH relativeFrom="column">
                <wp:posOffset>5012690</wp:posOffset>
              </wp:positionH>
              <wp:positionV relativeFrom="paragraph">
                <wp:posOffset>-58420</wp:posOffset>
              </wp:positionV>
              <wp:extent cx="1492885" cy="760095"/>
              <wp:effectExtent l="0" t="0" r="0" b="1905"/>
              <wp:wrapNone/>
              <wp:docPr id="53" name="Casella di testo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885" cy="760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93180EE" w14:textId="77777777" w:rsidR="006E369D" w:rsidRDefault="006E369D" w:rsidP="006E369D">
                          <w:pPr>
                            <w:widowControl w:val="0"/>
                            <w:spacing w:after="0" w:line="230" w:lineRule="auto"/>
                            <w:rPr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  <w:t>Cinema Sanremese 1906</w:t>
                          </w:r>
                        </w:p>
                        <w:p w14:paraId="6B2C05CC" w14:textId="77777777" w:rsidR="006E369D" w:rsidRDefault="006E369D" w:rsidP="006E369D">
                          <w:pPr>
                            <w:widowControl w:val="0"/>
                            <w:spacing w:after="0" w:line="230" w:lineRule="auto"/>
                            <w:rPr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  <w:t>Cinema Teatro Centrale Tabarin</w:t>
                          </w:r>
                        </w:p>
                        <w:p w14:paraId="12E74D10" w14:textId="77777777" w:rsidR="006E369D" w:rsidRDefault="006E369D" w:rsidP="006E369D">
                          <w:pPr>
                            <w:widowControl w:val="0"/>
                            <w:spacing w:after="0" w:line="230" w:lineRule="auto"/>
                            <w:rPr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  <w:t>Video Centrale</w:t>
                          </w:r>
                        </w:p>
                        <w:p w14:paraId="4E840C4B" w14:textId="77777777" w:rsidR="006E369D" w:rsidRDefault="006E369D" w:rsidP="006E369D">
                          <w:pPr>
                            <w:widowControl w:val="0"/>
                            <w:spacing w:after="0" w:line="230" w:lineRule="auto"/>
                            <w:rPr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  <w:t>dal 2001  Ariston Museo Virtuale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810BD8" id="Casella di testo 53" o:spid="_x0000_s1032" type="#_x0000_t202" style="position:absolute;margin-left:394.7pt;margin-top:-4.6pt;width:117.55pt;height:59.8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" filled="f" fillcolor="#5b9bd5" stroked="f" strokecolor="black [0]" strokeweight="2pt">
              <v:textbox inset="2.88pt,2.88pt,2.88pt,2.88pt">
                <w:txbxContent>
                  <w:p w14:paraId="293180EE" w14:textId="77777777" w:rsidR="006E369D" w:rsidRDefault="006E369D" w:rsidP="006E369D">
                    <w:pPr>
                      <w:widowControl w:val="0"/>
                      <w:spacing w:after="0" w:line="230" w:lineRule="auto"/>
                      <w:rPr>
                        <w:b/>
                        <w:bCs/>
                        <w:color w:val="0070C0"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0070C0"/>
                        <w:sz w:val="16"/>
                        <w:szCs w:val="16"/>
                      </w:rPr>
                      <w:t>Cinema Sanremese 1906</w:t>
                    </w:r>
                  </w:p>
                  <w:p w14:paraId="6B2C05CC" w14:textId="77777777" w:rsidR="006E369D" w:rsidRDefault="006E369D" w:rsidP="006E369D">
                    <w:pPr>
                      <w:widowControl w:val="0"/>
                      <w:spacing w:after="0" w:line="230" w:lineRule="auto"/>
                      <w:rPr>
                        <w:b/>
                        <w:bCs/>
                        <w:color w:val="0070C0"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0070C0"/>
                        <w:sz w:val="16"/>
                        <w:szCs w:val="16"/>
                      </w:rPr>
                      <w:t>Cinema Teatro Centrale Tabarin</w:t>
                    </w:r>
                  </w:p>
                  <w:p w14:paraId="12E74D10" w14:textId="77777777" w:rsidR="006E369D" w:rsidRDefault="006E369D" w:rsidP="006E369D">
                    <w:pPr>
                      <w:widowControl w:val="0"/>
                      <w:spacing w:after="0" w:line="230" w:lineRule="auto"/>
                      <w:rPr>
                        <w:b/>
                        <w:bCs/>
                        <w:color w:val="0070C0"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0070C0"/>
                        <w:sz w:val="16"/>
                        <w:szCs w:val="16"/>
                      </w:rPr>
                      <w:t>Video Centrale</w:t>
                    </w:r>
                  </w:p>
                  <w:p w14:paraId="4E840C4B" w14:textId="77777777" w:rsidR="006E369D" w:rsidRDefault="006E369D" w:rsidP="006E369D">
                    <w:pPr>
                      <w:widowControl w:val="0"/>
                      <w:spacing w:after="0" w:line="230" w:lineRule="auto"/>
                      <w:rPr>
                        <w:b/>
                        <w:bCs/>
                        <w:color w:val="0070C0"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0070C0"/>
                        <w:sz w:val="16"/>
                        <w:szCs w:val="16"/>
                      </w:rPr>
                      <w:t>dal 2001  Ariston Museo Virtuale</w:t>
                    </w:r>
                  </w:p>
                </w:txbxContent>
              </v:textbox>
            </v:shape>
          </w:pict>
        </mc:Fallback>
      </mc:AlternateContent>
    </w:r>
    <w:r w:rsidR="003E2E65">
      <w:rPr>
        <w:rFonts w:ascii="Times New Roman" w:hAnsi="Times New Roman"/>
        <w:noProof/>
        <w:sz w:val="24"/>
        <w:szCs w:val="24"/>
        <w:lang w:eastAsia="it-IT"/>
      </w:rPr>
      <w:drawing>
        <wp:anchor distT="36576" distB="36576" distL="36576" distR="36576" simplePos="0" relativeHeight="251660288" behindDoc="0" locked="0" layoutInCell="1" allowOverlap="1" wp14:anchorId="28D09D2A" wp14:editId="662A27A7">
          <wp:simplePos x="0" y="0"/>
          <wp:positionH relativeFrom="column">
            <wp:posOffset>2785110</wp:posOffset>
          </wp:positionH>
          <wp:positionV relativeFrom="paragraph">
            <wp:posOffset>25400</wp:posOffset>
          </wp:positionV>
          <wp:extent cx="590550" cy="478790"/>
          <wp:effectExtent l="0" t="0" r="0" b="0"/>
          <wp:wrapNone/>
          <wp:docPr id="29" name="Immagine 29" descr="LOGO ARISTON 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 ARISTON H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97" t="6537" r="72073" b="39224"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787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369D">
      <w:rPr>
        <w:rFonts w:ascii="Times New Roman" w:hAnsi="Times New Roman"/>
        <w:noProof/>
        <w:sz w:val="24"/>
        <w:szCs w:val="24"/>
        <w:lang w:eastAsia="it-IT"/>
      </w:rPr>
      <mc:AlternateContent>
        <mc:Choice Requires="wps">
          <w:drawing>
            <wp:anchor distT="36576" distB="36576" distL="36576" distR="36576" simplePos="0" relativeHeight="251658240" behindDoc="0" locked="0" layoutInCell="1" allowOverlap="1" wp14:anchorId="7A4011DF" wp14:editId="06FAA0E9">
              <wp:simplePos x="0" y="0"/>
              <wp:positionH relativeFrom="column">
                <wp:posOffset>-453390</wp:posOffset>
              </wp:positionH>
              <wp:positionV relativeFrom="paragraph">
                <wp:posOffset>-60325</wp:posOffset>
              </wp:positionV>
              <wp:extent cx="1236980" cy="760095"/>
              <wp:effectExtent l="0" t="0" r="1270" b="1905"/>
              <wp:wrapNone/>
              <wp:docPr id="56" name="Casella di testo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980" cy="760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3C73BA" w14:textId="77777777" w:rsidR="006E369D" w:rsidRDefault="006E369D" w:rsidP="006E369D">
                          <w:pPr>
                            <w:widowControl w:val="0"/>
                            <w:spacing w:after="0" w:line="230" w:lineRule="auto"/>
                            <w:jc w:val="right"/>
                            <w:rPr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  <w:t>Centro Congressi (11 sale)</w:t>
                          </w:r>
                        </w:p>
                        <w:p w14:paraId="103056D4" w14:textId="77777777" w:rsidR="006E369D" w:rsidRDefault="006E369D" w:rsidP="006E369D">
                          <w:pPr>
                            <w:widowControl w:val="0"/>
                            <w:spacing w:after="0" w:line="230" w:lineRule="auto"/>
                            <w:jc w:val="right"/>
                            <w:rPr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  <w:t>Area Espositiva - Catering</w:t>
                          </w:r>
                        </w:p>
                        <w:p w14:paraId="297FB598" w14:textId="77777777" w:rsidR="006E369D" w:rsidRDefault="006E369D" w:rsidP="006E369D">
                          <w:pPr>
                            <w:widowControl w:val="0"/>
                            <w:spacing w:after="0" w:line="230" w:lineRule="auto"/>
                            <w:jc w:val="right"/>
                            <w:rPr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  <w:t>Cinema Teatro Ariston</w:t>
                          </w:r>
                        </w:p>
                        <w:p w14:paraId="23665300" w14:textId="77777777" w:rsidR="006E369D" w:rsidRDefault="00E5314A" w:rsidP="006E369D">
                          <w:pPr>
                            <w:widowControl w:val="0"/>
                            <w:spacing w:after="0" w:line="230" w:lineRule="auto"/>
                            <w:jc w:val="right"/>
                            <w:rPr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  <w:t>Ritz - Roo</w:t>
                          </w:r>
                          <w:r w:rsidR="006E369D">
                            <w:rPr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  <w:t>f (4 sale)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4011DF" id="Casella di testo 56" o:spid="_x0000_s1033" type="#_x0000_t202" style="position:absolute;margin-left:-35.7pt;margin-top:-4.75pt;width:97.4pt;height:59.8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" filled="f" fillcolor="#5b9bd5" stroked="f" strokecolor="black [0]" strokeweight="2pt">
              <v:textbox inset="2.88pt,2.88pt,2.88pt,2.88pt">
                <w:txbxContent>
                  <w:p w14:paraId="1E3C73BA" w14:textId="77777777" w:rsidR="006E369D" w:rsidRDefault="006E369D" w:rsidP="006E369D">
                    <w:pPr>
                      <w:widowControl w:val="0"/>
                      <w:spacing w:after="0" w:line="230" w:lineRule="auto"/>
                      <w:jc w:val="right"/>
                      <w:rPr>
                        <w:b/>
                        <w:bCs/>
                        <w:color w:val="0070C0"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0070C0"/>
                        <w:sz w:val="16"/>
                        <w:szCs w:val="16"/>
                      </w:rPr>
                      <w:t>Centro Congressi (11 sale)</w:t>
                    </w:r>
                  </w:p>
                  <w:p w14:paraId="103056D4" w14:textId="77777777" w:rsidR="006E369D" w:rsidRDefault="006E369D" w:rsidP="006E369D">
                    <w:pPr>
                      <w:widowControl w:val="0"/>
                      <w:spacing w:after="0" w:line="230" w:lineRule="auto"/>
                      <w:jc w:val="right"/>
                      <w:rPr>
                        <w:b/>
                        <w:bCs/>
                        <w:color w:val="0070C0"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0070C0"/>
                        <w:sz w:val="16"/>
                        <w:szCs w:val="16"/>
                      </w:rPr>
                      <w:t>Area Espositiva - Catering</w:t>
                    </w:r>
                  </w:p>
                  <w:p w14:paraId="297FB598" w14:textId="77777777" w:rsidR="006E369D" w:rsidRDefault="006E369D" w:rsidP="006E369D">
                    <w:pPr>
                      <w:widowControl w:val="0"/>
                      <w:spacing w:after="0" w:line="230" w:lineRule="auto"/>
                      <w:jc w:val="right"/>
                      <w:rPr>
                        <w:b/>
                        <w:bCs/>
                        <w:color w:val="0070C0"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0070C0"/>
                        <w:sz w:val="16"/>
                        <w:szCs w:val="16"/>
                      </w:rPr>
                      <w:t>Cinema Teatro Ariston</w:t>
                    </w:r>
                  </w:p>
                  <w:p w14:paraId="23665300" w14:textId="77777777" w:rsidR="006E369D" w:rsidRDefault="00E5314A" w:rsidP="006E369D">
                    <w:pPr>
                      <w:widowControl w:val="0"/>
                      <w:spacing w:after="0" w:line="230" w:lineRule="auto"/>
                      <w:jc w:val="right"/>
                      <w:rPr>
                        <w:b/>
                        <w:bCs/>
                        <w:color w:val="0070C0"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0070C0"/>
                        <w:sz w:val="16"/>
                        <w:szCs w:val="16"/>
                      </w:rPr>
                      <w:t>Ritz - Roo</w:t>
                    </w:r>
                    <w:r w:rsidR="006E369D">
                      <w:rPr>
                        <w:b/>
                        <w:bCs/>
                        <w:color w:val="0070C0"/>
                        <w:sz w:val="16"/>
                        <w:szCs w:val="16"/>
                      </w:rPr>
                      <w:t>f (4 sale)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A2B97" w14:textId="77777777" w:rsidR="00915536" w:rsidRDefault="00915536" w:rsidP="00CF19F1">
      <w:pPr>
        <w:spacing w:after="0" w:line="240" w:lineRule="auto"/>
      </w:pPr>
      <w:r>
        <w:separator/>
      </w:r>
    </w:p>
  </w:footnote>
  <w:footnote w:type="continuationSeparator" w:id="0">
    <w:p w14:paraId="3538E32C" w14:textId="77777777" w:rsidR="00915536" w:rsidRDefault="00915536" w:rsidP="00CF1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11BF4" w14:textId="77777777" w:rsidR="00CF19F1" w:rsidRDefault="00A27F6E">
    <w:pPr>
      <w:pStyle w:val="Intestazione"/>
    </w:pPr>
    <w:r>
      <w:rPr>
        <w:rFonts w:ascii="Times New Roman" w:hAnsi="Times New Roman"/>
        <w:noProof/>
        <w:sz w:val="24"/>
        <w:szCs w:val="24"/>
        <w:lang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B2518A4" wp14:editId="392F2CB0">
              <wp:simplePos x="0" y="0"/>
              <wp:positionH relativeFrom="column">
                <wp:posOffset>2200275</wp:posOffset>
              </wp:positionH>
              <wp:positionV relativeFrom="paragraph">
                <wp:posOffset>-209550</wp:posOffset>
              </wp:positionV>
              <wp:extent cx="152400" cy="209550"/>
              <wp:effectExtent l="3810" t="0" r="0" b="4445"/>
              <wp:wrapNone/>
              <wp:docPr id="17" name="Casella di tes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FBB8B9" w14:textId="77777777" w:rsidR="00A27F6E" w:rsidRPr="00A27F6E" w:rsidRDefault="00A27F6E" w:rsidP="00A27F6E">
                          <w:pPr>
                            <w:tabs>
                              <w:tab w:val="center" w:pos="7655"/>
                            </w:tabs>
                            <w:jc w:val="center"/>
                            <w:rPr>
                              <w:rFonts w:ascii="Rockwell" w:hAnsi="Rockwell"/>
                              <w:bCs/>
                              <w:color w:val="FF0000"/>
                              <w:sz w:val="16"/>
                              <w:szCs w:val="16"/>
                            </w:rPr>
                          </w:pPr>
                          <w:r w:rsidRPr="00A27F6E">
                            <w:rPr>
                              <w:rFonts w:ascii="Rockwell" w:hAnsi="Rockwell"/>
                              <w:bCs/>
                              <w:color w:val="FF0000"/>
                              <w:sz w:val="16"/>
                              <w:szCs w:val="16"/>
                            </w:rPr>
                            <w:t>®</w:t>
                          </w:r>
                        </w:p>
                        <w:p w14:paraId="6EEA863E" w14:textId="77777777" w:rsidR="00A27F6E" w:rsidRPr="00A27F6E" w:rsidRDefault="00A27F6E" w:rsidP="00A27F6E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2518A4" id="_x0000_t202" coordsize="21600,21600" o:spt="202" path="m,l,21600r21600,l21600,xe">
              <v:stroke joinstyle="miter"/>
              <v:path gradientshapeok="t" o:connecttype="rect"/>
            </v:shapetype>
            <v:shape id="Casella di testo 17" o:spid="_x0000_s1026" type="#_x0000_t202" style="position:absolute;margin-left:173.25pt;margin-top:-16.5pt;width:12pt;height:16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" filled="f" stroked="f">
              <v:textbox>
                <w:txbxContent>
                  <w:p w14:paraId="57FBB8B9" w14:textId="77777777" w:rsidR="00A27F6E" w:rsidRPr="00A27F6E" w:rsidRDefault="00A27F6E" w:rsidP="00A27F6E">
                    <w:pPr>
                      <w:tabs>
                        <w:tab w:val="center" w:pos="7655"/>
                      </w:tabs>
                      <w:jc w:val="center"/>
                      <w:rPr>
                        <w:rFonts w:ascii="Rockwell" w:hAnsi="Rockwell"/>
                        <w:bCs/>
                        <w:color w:val="FF0000"/>
                        <w:sz w:val="16"/>
                        <w:szCs w:val="16"/>
                      </w:rPr>
                    </w:pPr>
                    <w:r w:rsidRPr="00A27F6E">
                      <w:rPr>
                        <w:rFonts w:ascii="Rockwell" w:hAnsi="Rockwell"/>
                        <w:bCs/>
                        <w:color w:val="FF0000"/>
                        <w:sz w:val="16"/>
                        <w:szCs w:val="16"/>
                      </w:rPr>
                      <w:t>®</w:t>
                    </w:r>
                  </w:p>
                  <w:p w14:paraId="6EEA863E" w14:textId="77777777" w:rsidR="00A27F6E" w:rsidRPr="00A27F6E" w:rsidRDefault="00A27F6E" w:rsidP="00A27F6E">
                    <w:pPr>
                      <w:jc w:val="center"/>
                      <w:rPr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  <w:r w:rsidR="006E369D">
      <w:rPr>
        <w:rFonts w:ascii="Times New Roman" w:hAnsi="Times New Roman"/>
        <w:noProof/>
        <w:sz w:val="24"/>
        <w:szCs w:val="24"/>
        <w:lang w:eastAsia="it-IT"/>
      </w:rPr>
      <mc:AlternateContent>
        <mc:Choice Requires="wps">
          <w:drawing>
            <wp:anchor distT="36576" distB="36576" distL="36576" distR="36576" simplePos="0" relativeHeight="251654144" behindDoc="0" locked="0" layoutInCell="1" allowOverlap="1" wp14:anchorId="61D21EFF" wp14:editId="54FC0C47">
              <wp:simplePos x="0" y="0"/>
              <wp:positionH relativeFrom="column">
                <wp:posOffset>3832860</wp:posOffset>
              </wp:positionH>
              <wp:positionV relativeFrom="paragraph">
                <wp:posOffset>-125730</wp:posOffset>
              </wp:positionV>
              <wp:extent cx="2487930" cy="268605"/>
              <wp:effectExtent l="0" t="0" r="7620" b="0"/>
              <wp:wrapNone/>
              <wp:docPr id="1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7930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4B69BAE" w14:textId="77777777" w:rsidR="00CF19F1" w:rsidRPr="006E369D" w:rsidRDefault="00CF19F1" w:rsidP="00CF19F1">
                          <w:pPr>
                            <w:widowControl w:val="0"/>
                            <w:rPr>
                              <w:rFonts w:ascii="DejaVu Sans Condensed" w:hAnsi="DejaVu Sans Condensed" w:cs="DejaVu Sans Condensed"/>
                              <w:b/>
                              <w:bCs/>
                              <w:color w:val="E79D19"/>
                              <w:sz w:val="16"/>
                              <w:szCs w:val="16"/>
                            </w:rPr>
                          </w:pPr>
                          <w:r w:rsidRPr="006E369D">
                            <w:rPr>
                              <w:rFonts w:ascii="Arial Black" w:hAnsi="Arial Black"/>
                              <w:b/>
                              <w:bCs/>
                              <w:smallCaps/>
                              <w:color w:val="5B9BD5"/>
                              <w:sz w:val="16"/>
                              <w:szCs w:val="16"/>
                            </w:rPr>
                            <w:t xml:space="preserve">CONGRESSI   </w:t>
                          </w:r>
                          <w:r w:rsidRPr="006E369D">
                            <w:rPr>
                              <w:rFonts w:ascii="Arial Black" w:hAnsi="Arial Black"/>
                              <w:b/>
                              <w:bCs/>
                              <w:color w:val="00B050"/>
                              <w:sz w:val="16"/>
                              <w:szCs w:val="16"/>
                            </w:rPr>
                            <w:t xml:space="preserve">CINEMA  </w:t>
                          </w:r>
                          <w:r w:rsidRPr="006E369D">
                            <w:rPr>
                              <w:rFonts w:ascii="Arial Black" w:hAnsi="Arial Black"/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  <w:t xml:space="preserve">TEATRO </w:t>
                          </w:r>
                          <w:r w:rsidRPr="006E369D">
                            <w:rPr>
                              <w:rFonts w:ascii="Arial Black" w:hAnsi="Arial Black"/>
                              <w:b/>
                              <w:bCs/>
                              <w:color w:val="5B9BD5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6E369D">
                            <w:rPr>
                              <w:rFonts w:ascii="Arial Black" w:hAnsi="Arial Black"/>
                              <w:b/>
                              <w:bCs/>
                              <w:color w:val="E79D19"/>
                              <w:sz w:val="16"/>
                              <w:szCs w:val="16"/>
                            </w:rPr>
                            <w:t>EVENTI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D21EFF" id="Casella di testo 1" o:spid="_x0000_s1027" type="#_x0000_t202" style="position:absolute;margin-left:301.8pt;margin-top:-9.9pt;width:195.9pt;height:21.1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" filled="f" fillcolor="#5b9bd5" stroked="f" strokecolor="black [0]" strokeweight="2pt">
              <v:textbox inset="2.88pt,2.88pt,2.88pt,2.88pt">
                <w:txbxContent>
                  <w:p w14:paraId="74B69BAE" w14:textId="77777777" w:rsidR="00CF19F1" w:rsidRPr="006E369D" w:rsidRDefault="00CF19F1" w:rsidP="00CF19F1">
                    <w:pPr>
                      <w:widowControl w:val="0"/>
                      <w:rPr>
                        <w:rFonts w:ascii="DejaVu Sans Condensed" w:hAnsi="DejaVu Sans Condensed" w:cs="DejaVu Sans Condensed"/>
                        <w:b/>
                        <w:bCs/>
                        <w:color w:val="E79D19"/>
                        <w:sz w:val="16"/>
                        <w:szCs w:val="16"/>
                      </w:rPr>
                    </w:pPr>
                    <w:r w:rsidRPr="006E369D">
                      <w:rPr>
                        <w:rFonts w:ascii="Arial Black" w:hAnsi="Arial Black"/>
                        <w:b/>
                        <w:bCs/>
                        <w:smallCaps/>
                        <w:color w:val="5B9BD5"/>
                        <w:sz w:val="16"/>
                        <w:szCs w:val="16"/>
                      </w:rPr>
                      <w:t xml:space="preserve">CONGRESSI   </w:t>
                    </w:r>
                    <w:r w:rsidRPr="006E369D">
                      <w:rPr>
                        <w:rFonts w:ascii="Arial Black" w:hAnsi="Arial Black"/>
                        <w:b/>
                        <w:bCs/>
                        <w:color w:val="00B050"/>
                        <w:sz w:val="16"/>
                        <w:szCs w:val="16"/>
                      </w:rPr>
                      <w:t xml:space="preserve">CINEMA  </w:t>
                    </w:r>
                    <w:r w:rsidRPr="006E369D">
                      <w:rPr>
                        <w:rFonts w:ascii="Arial Black" w:hAnsi="Arial Black"/>
                        <w:b/>
                        <w:bCs/>
                        <w:color w:val="FF0000"/>
                        <w:sz w:val="16"/>
                        <w:szCs w:val="16"/>
                      </w:rPr>
                      <w:t xml:space="preserve">TEATRO </w:t>
                    </w:r>
                    <w:r w:rsidRPr="006E369D">
                      <w:rPr>
                        <w:rFonts w:ascii="Arial Black" w:hAnsi="Arial Black"/>
                        <w:b/>
                        <w:bCs/>
                        <w:color w:val="5B9BD5"/>
                        <w:sz w:val="16"/>
                        <w:szCs w:val="16"/>
                      </w:rPr>
                      <w:t xml:space="preserve">  </w:t>
                    </w:r>
                    <w:r w:rsidRPr="006E369D">
                      <w:rPr>
                        <w:rFonts w:ascii="Arial Black" w:hAnsi="Arial Black"/>
                        <w:b/>
                        <w:bCs/>
                        <w:color w:val="E79D19"/>
                        <w:sz w:val="16"/>
                        <w:szCs w:val="16"/>
                      </w:rPr>
                      <w:t>EVENTI</w:t>
                    </w:r>
                  </w:p>
                </w:txbxContent>
              </v:textbox>
            </v:shape>
          </w:pict>
        </mc:Fallback>
      </mc:AlternateContent>
    </w:r>
    <w:r w:rsidR="00CF19F1">
      <w:rPr>
        <w:rFonts w:ascii="Times New Roman" w:hAnsi="Times New Roman"/>
        <w:noProof/>
        <w:sz w:val="24"/>
        <w:szCs w:val="24"/>
        <w:lang w:eastAsia="it-IT"/>
      </w:rPr>
      <w:drawing>
        <wp:anchor distT="36576" distB="36576" distL="36576" distR="36576" simplePos="0" relativeHeight="251655168" behindDoc="0" locked="0" layoutInCell="1" allowOverlap="1" wp14:anchorId="646FF25B" wp14:editId="35B182D9">
          <wp:simplePos x="0" y="0"/>
          <wp:positionH relativeFrom="column">
            <wp:posOffset>-377190</wp:posOffset>
          </wp:positionH>
          <wp:positionV relativeFrom="paragraph">
            <wp:posOffset>-354331</wp:posOffset>
          </wp:positionV>
          <wp:extent cx="2657475" cy="714411"/>
          <wp:effectExtent l="0" t="0" r="0" b="9525"/>
          <wp:wrapNone/>
          <wp:docPr id="28" name="Immagine 28" descr="LOGO ARISTON 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RISTON H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9033" cy="7175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19F1">
      <w:rPr>
        <w:rFonts w:ascii="Times New Roman" w:hAnsi="Times New Roman"/>
        <w:noProof/>
        <w:sz w:val="24"/>
        <w:szCs w:val="24"/>
        <w:lang w:eastAsia="it-IT"/>
      </w:rPr>
      <mc:AlternateContent>
        <mc:Choice Requires="wps">
          <w:drawing>
            <wp:anchor distT="36576" distB="36576" distL="36576" distR="36576" simplePos="0" relativeHeight="251656192" behindDoc="0" locked="0" layoutInCell="1" allowOverlap="1" wp14:anchorId="75F586FC" wp14:editId="67486EAD">
              <wp:simplePos x="0" y="0"/>
              <wp:positionH relativeFrom="column">
                <wp:posOffset>624840</wp:posOffset>
              </wp:positionH>
              <wp:positionV relativeFrom="paragraph">
                <wp:posOffset>142875</wp:posOffset>
              </wp:positionV>
              <wp:extent cx="5688330" cy="0"/>
              <wp:effectExtent l="24130" t="27940" r="31115" b="29210"/>
              <wp:wrapNone/>
              <wp:docPr id="2" name="Connettore 2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88330" cy="0"/>
                      </a:xfrm>
                      <a:prstGeom prst="straightConnector1">
                        <a:avLst/>
                      </a:prstGeom>
                      <a:noFill/>
                      <a:ln w="4572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3B37E5"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2" o:spid="_x0000_s1026" type="#_x0000_t32" style="position:absolute;margin-left:49.2pt;margin-top:11.25pt;width:447.9pt;height:0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" strokecolor="red" strokeweight="3.6pt">
              <v:shadow color="black [0]"/>
            </v:shape>
          </w:pict>
        </mc:Fallback>
      </mc:AlternateContent>
    </w:r>
    <w:r w:rsidR="00CF19F1">
      <w:rPr>
        <w:rFonts w:ascii="Times New Roman" w:hAnsi="Times New Roman"/>
        <w:noProof/>
        <w:sz w:val="24"/>
        <w:szCs w:val="24"/>
        <w:lang w:eastAsia="it-IT"/>
      </w:rPr>
      <mc:AlternateContent>
        <mc:Choice Requires="wps">
          <w:drawing>
            <wp:anchor distT="36576" distB="36576" distL="36576" distR="36576" simplePos="0" relativeHeight="251657216" behindDoc="0" locked="0" layoutInCell="1" allowOverlap="1" wp14:anchorId="60CAC9DF" wp14:editId="5EAF66D9">
              <wp:simplePos x="0" y="0"/>
              <wp:positionH relativeFrom="column">
                <wp:posOffset>3928110</wp:posOffset>
              </wp:positionH>
              <wp:positionV relativeFrom="paragraph">
                <wp:posOffset>160655</wp:posOffset>
              </wp:positionV>
              <wp:extent cx="2245360" cy="255270"/>
              <wp:effectExtent l="3175" t="0" r="0" b="4445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536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A9F5454" w14:textId="77777777" w:rsidR="00CF19F1" w:rsidRDefault="00CF19F1" w:rsidP="00CF19F1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TEL.   0184.50.70.70   -   FAX   0184.57.91.47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CAC9DF" id="Casella di testo 4" o:spid="_x0000_s1028" type="#_x0000_t202" style="position:absolute;margin-left:309.3pt;margin-top:12.65pt;width:176.8pt;height:20.1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" filled="f" fillcolor="#5b9bd5" stroked="f" strokecolor="black [0]" strokeweight="2pt">
              <v:textbox inset="2.88pt,2.88pt,2.88pt,2.88pt">
                <w:txbxContent>
                  <w:p w14:paraId="5A9F5454" w14:textId="77777777" w:rsidR="00CF19F1" w:rsidRDefault="00CF19F1" w:rsidP="00CF19F1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TEL.   0184.50.70.70   -   FAX   0184.57.91.47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01778"/>
    <w:multiLevelType w:val="hybridMultilevel"/>
    <w:tmpl w:val="578E4BFE"/>
    <w:lvl w:ilvl="0" w:tplc="187C93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97319"/>
    <w:multiLevelType w:val="hybridMultilevel"/>
    <w:tmpl w:val="89FCE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66FE8"/>
    <w:multiLevelType w:val="hybridMultilevel"/>
    <w:tmpl w:val="27F0762C"/>
    <w:lvl w:ilvl="0" w:tplc="0BB8E3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3681F"/>
    <w:multiLevelType w:val="hybridMultilevel"/>
    <w:tmpl w:val="CB562038"/>
    <w:lvl w:ilvl="0" w:tplc="22102D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87652"/>
    <w:multiLevelType w:val="hybridMultilevel"/>
    <w:tmpl w:val="E79A9EA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F57F8A"/>
    <w:multiLevelType w:val="hybridMultilevel"/>
    <w:tmpl w:val="33EEBA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2D4C9D"/>
    <w:multiLevelType w:val="hybridMultilevel"/>
    <w:tmpl w:val="D35E4BE8"/>
    <w:lvl w:ilvl="0" w:tplc="850A4440">
      <w:numFmt w:val="bullet"/>
      <w:lvlText w:val="-"/>
      <w:lvlJc w:val="left"/>
      <w:pPr>
        <w:ind w:left="-66" w:hanging="360"/>
      </w:pPr>
      <w:rPr>
        <w:rFonts w:ascii="Rockwell" w:eastAsiaTheme="minorHAnsi" w:hAnsi="Rockwel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 w16cid:durableId="1757510354">
    <w:abstractNumId w:val="5"/>
  </w:num>
  <w:num w:numId="2" w16cid:durableId="248660126">
    <w:abstractNumId w:val="4"/>
  </w:num>
  <w:num w:numId="3" w16cid:durableId="1311906033">
    <w:abstractNumId w:val="1"/>
  </w:num>
  <w:num w:numId="4" w16cid:durableId="1747530525">
    <w:abstractNumId w:val="2"/>
  </w:num>
  <w:num w:numId="5" w16cid:durableId="585069402">
    <w:abstractNumId w:val="0"/>
  </w:num>
  <w:num w:numId="6" w16cid:durableId="1123230025">
    <w:abstractNumId w:val="3"/>
  </w:num>
  <w:num w:numId="7" w16cid:durableId="7350531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9FC"/>
    <w:rsid w:val="0000008D"/>
    <w:rsid w:val="00004852"/>
    <w:rsid w:val="000048EC"/>
    <w:rsid w:val="00007871"/>
    <w:rsid w:val="000104E9"/>
    <w:rsid w:val="00010ED1"/>
    <w:rsid w:val="00014CEF"/>
    <w:rsid w:val="00014D67"/>
    <w:rsid w:val="00014DEB"/>
    <w:rsid w:val="00015355"/>
    <w:rsid w:val="00022457"/>
    <w:rsid w:val="000237F0"/>
    <w:rsid w:val="0002564E"/>
    <w:rsid w:val="00027D01"/>
    <w:rsid w:val="00031192"/>
    <w:rsid w:val="0003228D"/>
    <w:rsid w:val="00032437"/>
    <w:rsid w:val="00033966"/>
    <w:rsid w:val="000443A6"/>
    <w:rsid w:val="000450D2"/>
    <w:rsid w:val="00046265"/>
    <w:rsid w:val="000469BC"/>
    <w:rsid w:val="000525DD"/>
    <w:rsid w:val="00053ABA"/>
    <w:rsid w:val="000611D4"/>
    <w:rsid w:val="000617BB"/>
    <w:rsid w:val="00067EC1"/>
    <w:rsid w:val="000721D2"/>
    <w:rsid w:val="00073D0D"/>
    <w:rsid w:val="000744AF"/>
    <w:rsid w:val="00080CF1"/>
    <w:rsid w:val="000900B5"/>
    <w:rsid w:val="00094BE0"/>
    <w:rsid w:val="00095A2C"/>
    <w:rsid w:val="00096FD2"/>
    <w:rsid w:val="000A2DAC"/>
    <w:rsid w:val="000A2EDA"/>
    <w:rsid w:val="000A737C"/>
    <w:rsid w:val="000A7B30"/>
    <w:rsid w:val="000B1FA2"/>
    <w:rsid w:val="000B5ABF"/>
    <w:rsid w:val="000B683A"/>
    <w:rsid w:val="000C0A1F"/>
    <w:rsid w:val="000C10F8"/>
    <w:rsid w:val="000C1244"/>
    <w:rsid w:val="000C3F75"/>
    <w:rsid w:val="000C4AAC"/>
    <w:rsid w:val="000C67F2"/>
    <w:rsid w:val="000D2E5B"/>
    <w:rsid w:val="000D6B25"/>
    <w:rsid w:val="000D6B9C"/>
    <w:rsid w:val="000D6EAB"/>
    <w:rsid w:val="000D7C8B"/>
    <w:rsid w:val="000E29BB"/>
    <w:rsid w:val="000E6AA3"/>
    <w:rsid w:val="000E7170"/>
    <w:rsid w:val="000E7B7A"/>
    <w:rsid w:val="000F0A67"/>
    <w:rsid w:val="00101133"/>
    <w:rsid w:val="00105A27"/>
    <w:rsid w:val="00111117"/>
    <w:rsid w:val="00112674"/>
    <w:rsid w:val="00112806"/>
    <w:rsid w:val="0011349D"/>
    <w:rsid w:val="001166F5"/>
    <w:rsid w:val="00121A18"/>
    <w:rsid w:val="00123228"/>
    <w:rsid w:val="0012481B"/>
    <w:rsid w:val="00125035"/>
    <w:rsid w:val="0013566C"/>
    <w:rsid w:val="00136F59"/>
    <w:rsid w:val="00146150"/>
    <w:rsid w:val="001471BA"/>
    <w:rsid w:val="001476C2"/>
    <w:rsid w:val="001512E4"/>
    <w:rsid w:val="001529D4"/>
    <w:rsid w:val="00154A93"/>
    <w:rsid w:val="00154FB3"/>
    <w:rsid w:val="00154FDB"/>
    <w:rsid w:val="0015774E"/>
    <w:rsid w:val="001601B7"/>
    <w:rsid w:val="00160980"/>
    <w:rsid w:val="001632A4"/>
    <w:rsid w:val="00164E0F"/>
    <w:rsid w:val="001669CD"/>
    <w:rsid w:val="001715C2"/>
    <w:rsid w:val="00174F92"/>
    <w:rsid w:val="00175D54"/>
    <w:rsid w:val="00177757"/>
    <w:rsid w:val="001807A0"/>
    <w:rsid w:val="00181062"/>
    <w:rsid w:val="0018665F"/>
    <w:rsid w:val="00187A7D"/>
    <w:rsid w:val="001903D8"/>
    <w:rsid w:val="001952CF"/>
    <w:rsid w:val="00195D40"/>
    <w:rsid w:val="00197E29"/>
    <w:rsid w:val="001A432A"/>
    <w:rsid w:val="001A45E8"/>
    <w:rsid w:val="001B7800"/>
    <w:rsid w:val="001C02B8"/>
    <w:rsid w:val="001C0368"/>
    <w:rsid w:val="001C3281"/>
    <w:rsid w:val="001C3DA4"/>
    <w:rsid w:val="001C46E9"/>
    <w:rsid w:val="001C65F8"/>
    <w:rsid w:val="001D6BF1"/>
    <w:rsid w:val="001D7311"/>
    <w:rsid w:val="001E0B14"/>
    <w:rsid w:val="001E726B"/>
    <w:rsid w:val="001E7F27"/>
    <w:rsid w:val="001F2641"/>
    <w:rsid w:val="001F7882"/>
    <w:rsid w:val="00200B6B"/>
    <w:rsid w:val="00200D6B"/>
    <w:rsid w:val="00203447"/>
    <w:rsid w:val="002037E5"/>
    <w:rsid w:val="002042CF"/>
    <w:rsid w:val="00205959"/>
    <w:rsid w:val="00207603"/>
    <w:rsid w:val="0021235C"/>
    <w:rsid w:val="00217938"/>
    <w:rsid w:val="002250B7"/>
    <w:rsid w:val="002253C4"/>
    <w:rsid w:val="00225A56"/>
    <w:rsid w:val="00225EA5"/>
    <w:rsid w:val="00226B49"/>
    <w:rsid w:val="00226D0D"/>
    <w:rsid w:val="00231BCF"/>
    <w:rsid w:val="00231C1C"/>
    <w:rsid w:val="00232DBC"/>
    <w:rsid w:val="00233A64"/>
    <w:rsid w:val="00240787"/>
    <w:rsid w:val="00247752"/>
    <w:rsid w:val="002519FC"/>
    <w:rsid w:val="0025206A"/>
    <w:rsid w:val="00255328"/>
    <w:rsid w:val="0025765F"/>
    <w:rsid w:val="00267826"/>
    <w:rsid w:val="00271084"/>
    <w:rsid w:val="002759A3"/>
    <w:rsid w:val="0028372B"/>
    <w:rsid w:val="002855C6"/>
    <w:rsid w:val="00285BA8"/>
    <w:rsid w:val="00287C80"/>
    <w:rsid w:val="00294C83"/>
    <w:rsid w:val="002952C1"/>
    <w:rsid w:val="00295C07"/>
    <w:rsid w:val="002A0BE4"/>
    <w:rsid w:val="002A3B9E"/>
    <w:rsid w:val="002A4A81"/>
    <w:rsid w:val="002A68B8"/>
    <w:rsid w:val="002B05AF"/>
    <w:rsid w:val="002B2793"/>
    <w:rsid w:val="002B2DD3"/>
    <w:rsid w:val="002B41D4"/>
    <w:rsid w:val="002B4B32"/>
    <w:rsid w:val="002B4D57"/>
    <w:rsid w:val="002C15F8"/>
    <w:rsid w:val="002C2C02"/>
    <w:rsid w:val="002C4A1A"/>
    <w:rsid w:val="002D11D8"/>
    <w:rsid w:val="002D1588"/>
    <w:rsid w:val="002D7874"/>
    <w:rsid w:val="002E0E6E"/>
    <w:rsid w:val="002F22B4"/>
    <w:rsid w:val="002F2331"/>
    <w:rsid w:val="002F3505"/>
    <w:rsid w:val="002F38F7"/>
    <w:rsid w:val="002F6AC7"/>
    <w:rsid w:val="00300BFE"/>
    <w:rsid w:val="00304577"/>
    <w:rsid w:val="00310225"/>
    <w:rsid w:val="00311612"/>
    <w:rsid w:val="00312DC8"/>
    <w:rsid w:val="003205A9"/>
    <w:rsid w:val="003214AF"/>
    <w:rsid w:val="003265CA"/>
    <w:rsid w:val="00335D26"/>
    <w:rsid w:val="00336D1A"/>
    <w:rsid w:val="00347207"/>
    <w:rsid w:val="0035053E"/>
    <w:rsid w:val="0035139F"/>
    <w:rsid w:val="00353034"/>
    <w:rsid w:val="0035694D"/>
    <w:rsid w:val="00356A1F"/>
    <w:rsid w:val="00360BF4"/>
    <w:rsid w:val="003630BA"/>
    <w:rsid w:val="0036671B"/>
    <w:rsid w:val="003676F8"/>
    <w:rsid w:val="00370C24"/>
    <w:rsid w:val="00371634"/>
    <w:rsid w:val="00384CDF"/>
    <w:rsid w:val="00385634"/>
    <w:rsid w:val="00390D80"/>
    <w:rsid w:val="0039420D"/>
    <w:rsid w:val="003A4D61"/>
    <w:rsid w:val="003A5579"/>
    <w:rsid w:val="003B484B"/>
    <w:rsid w:val="003B57CE"/>
    <w:rsid w:val="003B6FC0"/>
    <w:rsid w:val="003C54FA"/>
    <w:rsid w:val="003C6689"/>
    <w:rsid w:val="003D01FB"/>
    <w:rsid w:val="003D1C88"/>
    <w:rsid w:val="003D3590"/>
    <w:rsid w:val="003E06CF"/>
    <w:rsid w:val="003E0A7B"/>
    <w:rsid w:val="003E0CD3"/>
    <w:rsid w:val="003E1985"/>
    <w:rsid w:val="003E27DD"/>
    <w:rsid w:val="003E2E65"/>
    <w:rsid w:val="003E2F9A"/>
    <w:rsid w:val="003F00D2"/>
    <w:rsid w:val="003F45CE"/>
    <w:rsid w:val="004036C5"/>
    <w:rsid w:val="00407ABF"/>
    <w:rsid w:val="00407C13"/>
    <w:rsid w:val="004153A5"/>
    <w:rsid w:val="0041769F"/>
    <w:rsid w:val="0042113F"/>
    <w:rsid w:val="0042673F"/>
    <w:rsid w:val="004271EA"/>
    <w:rsid w:val="0042746F"/>
    <w:rsid w:val="0043227D"/>
    <w:rsid w:val="00433498"/>
    <w:rsid w:val="00443FE9"/>
    <w:rsid w:val="00453AC5"/>
    <w:rsid w:val="00460469"/>
    <w:rsid w:val="0046281F"/>
    <w:rsid w:val="00463573"/>
    <w:rsid w:val="00465A9D"/>
    <w:rsid w:val="00466627"/>
    <w:rsid w:val="004709A3"/>
    <w:rsid w:val="00471264"/>
    <w:rsid w:val="00472814"/>
    <w:rsid w:val="0047487B"/>
    <w:rsid w:val="004748FC"/>
    <w:rsid w:val="0047656B"/>
    <w:rsid w:val="0048011D"/>
    <w:rsid w:val="00484F86"/>
    <w:rsid w:val="00485A36"/>
    <w:rsid w:val="004870ED"/>
    <w:rsid w:val="00493875"/>
    <w:rsid w:val="00493898"/>
    <w:rsid w:val="00493C39"/>
    <w:rsid w:val="004A088F"/>
    <w:rsid w:val="004A192A"/>
    <w:rsid w:val="004A64F1"/>
    <w:rsid w:val="004A68A2"/>
    <w:rsid w:val="004B1450"/>
    <w:rsid w:val="004B3EAE"/>
    <w:rsid w:val="004B43C9"/>
    <w:rsid w:val="004C1BA8"/>
    <w:rsid w:val="004C1DB6"/>
    <w:rsid w:val="004C3413"/>
    <w:rsid w:val="004C5DA5"/>
    <w:rsid w:val="004D0E66"/>
    <w:rsid w:val="004D2042"/>
    <w:rsid w:val="004D5DE5"/>
    <w:rsid w:val="004E0027"/>
    <w:rsid w:val="004E4764"/>
    <w:rsid w:val="004E533D"/>
    <w:rsid w:val="004E5418"/>
    <w:rsid w:val="004E607D"/>
    <w:rsid w:val="004E733F"/>
    <w:rsid w:val="004F00AC"/>
    <w:rsid w:val="004F0FBD"/>
    <w:rsid w:val="004F24CC"/>
    <w:rsid w:val="004F7DEC"/>
    <w:rsid w:val="0050105A"/>
    <w:rsid w:val="00502014"/>
    <w:rsid w:val="00502E69"/>
    <w:rsid w:val="00503185"/>
    <w:rsid w:val="005034A0"/>
    <w:rsid w:val="00507C13"/>
    <w:rsid w:val="00514FDE"/>
    <w:rsid w:val="00520161"/>
    <w:rsid w:val="005211E4"/>
    <w:rsid w:val="005278C3"/>
    <w:rsid w:val="00533A0F"/>
    <w:rsid w:val="005342A7"/>
    <w:rsid w:val="00537F25"/>
    <w:rsid w:val="00541BB7"/>
    <w:rsid w:val="00541BE8"/>
    <w:rsid w:val="00542878"/>
    <w:rsid w:val="005474E7"/>
    <w:rsid w:val="00547887"/>
    <w:rsid w:val="00547B58"/>
    <w:rsid w:val="00562C71"/>
    <w:rsid w:val="0056425C"/>
    <w:rsid w:val="005705E1"/>
    <w:rsid w:val="00571C07"/>
    <w:rsid w:val="00573B12"/>
    <w:rsid w:val="00573CEA"/>
    <w:rsid w:val="00577043"/>
    <w:rsid w:val="00577A1E"/>
    <w:rsid w:val="00585A09"/>
    <w:rsid w:val="00586597"/>
    <w:rsid w:val="00590C19"/>
    <w:rsid w:val="0059349E"/>
    <w:rsid w:val="00593E1E"/>
    <w:rsid w:val="005A54C6"/>
    <w:rsid w:val="005A5CE4"/>
    <w:rsid w:val="005A7650"/>
    <w:rsid w:val="005B168F"/>
    <w:rsid w:val="005B3AFA"/>
    <w:rsid w:val="005B690A"/>
    <w:rsid w:val="005D077B"/>
    <w:rsid w:val="005D6D58"/>
    <w:rsid w:val="005D7B8D"/>
    <w:rsid w:val="005E08CB"/>
    <w:rsid w:val="005E18A7"/>
    <w:rsid w:val="005F30FB"/>
    <w:rsid w:val="0060173F"/>
    <w:rsid w:val="006033BA"/>
    <w:rsid w:val="00603890"/>
    <w:rsid w:val="006039D5"/>
    <w:rsid w:val="00612FEE"/>
    <w:rsid w:val="0061305F"/>
    <w:rsid w:val="006139FC"/>
    <w:rsid w:val="0061607D"/>
    <w:rsid w:val="00617628"/>
    <w:rsid w:val="00631261"/>
    <w:rsid w:val="006341E0"/>
    <w:rsid w:val="0063445B"/>
    <w:rsid w:val="0064525E"/>
    <w:rsid w:val="00645DA4"/>
    <w:rsid w:val="0065159E"/>
    <w:rsid w:val="00652A18"/>
    <w:rsid w:val="00652E38"/>
    <w:rsid w:val="0065629A"/>
    <w:rsid w:val="00656D0E"/>
    <w:rsid w:val="006570B2"/>
    <w:rsid w:val="0065795D"/>
    <w:rsid w:val="006608CD"/>
    <w:rsid w:val="0066117D"/>
    <w:rsid w:val="00662743"/>
    <w:rsid w:val="00662DD2"/>
    <w:rsid w:val="0066501C"/>
    <w:rsid w:val="0066502D"/>
    <w:rsid w:val="00666C65"/>
    <w:rsid w:val="00674349"/>
    <w:rsid w:val="00675F84"/>
    <w:rsid w:val="00675FF6"/>
    <w:rsid w:val="00676A9F"/>
    <w:rsid w:val="00680EEF"/>
    <w:rsid w:val="00681436"/>
    <w:rsid w:val="0068205D"/>
    <w:rsid w:val="00684A4A"/>
    <w:rsid w:val="00686C94"/>
    <w:rsid w:val="00687B98"/>
    <w:rsid w:val="00687E98"/>
    <w:rsid w:val="00691377"/>
    <w:rsid w:val="006A1606"/>
    <w:rsid w:val="006A16F8"/>
    <w:rsid w:val="006A17BC"/>
    <w:rsid w:val="006A1A56"/>
    <w:rsid w:val="006A2D2B"/>
    <w:rsid w:val="006A4463"/>
    <w:rsid w:val="006A52C1"/>
    <w:rsid w:val="006A57D2"/>
    <w:rsid w:val="006B214D"/>
    <w:rsid w:val="006B3C9C"/>
    <w:rsid w:val="006B7627"/>
    <w:rsid w:val="006C0CF8"/>
    <w:rsid w:val="006C2024"/>
    <w:rsid w:val="006C4C5D"/>
    <w:rsid w:val="006C6031"/>
    <w:rsid w:val="006D2C09"/>
    <w:rsid w:val="006D58DF"/>
    <w:rsid w:val="006D7805"/>
    <w:rsid w:val="006E07E0"/>
    <w:rsid w:val="006E080A"/>
    <w:rsid w:val="006E08C4"/>
    <w:rsid w:val="006E369D"/>
    <w:rsid w:val="006E384A"/>
    <w:rsid w:val="006E7CFC"/>
    <w:rsid w:val="006F048B"/>
    <w:rsid w:val="006F056D"/>
    <w:rsid w:val="006F3068"/>
    <w:rsid w:val="006F4521"/>
    <w:rsid w:val="006F52DE"/>
    <w:rsid w:val="0070205A"/>
    <w:rsid w:val="007026A7"/>
    <w:rsid w:val="00712B54"/>
    <w:rsid w:val="007154FD"/>
    <w:rsid w:val="00715783"/>
    <w:rsid w:val="00716C3D"/>
    <w:rsid w:val="00721CED"/>
    <w:rsid w:val="0072447C"/>
    <w:rsid w:val="00725023"/>
    <w:rsid w:val="007267C5"/>
    <w:rsid w:val="00730B4F"/>
    <w:rsid w:val="007371BB"/>
    <w:rsid w:val="00744DE8"/>
    <w:rsid w:val="0074582E"/>
    <w:rsid w:val="007557D6"/>
    <w:rsid w:val="007576C1"/>
    <w:rsid w:val="00761B6A"/>
    <w:rsid w:val="007621F5"/>
    <w:rsid w:val="00765005"/>
    <w:rsid w:val="0076598F"/>
    <w:rsid w:val="00770A8E"/>
    <w:rsid w:val="007757A8"/>
    <w:rsid w:val="00776269"/>
    <w:rsid w:val="00782F44"/>
    <w:rsid w:val="00783909"/>
    <w:rsid w:val="00783ED6"/>
    <w:rsid w:val="00784EE8"/>
    <w:rsid w:val="0078637F"/>
    <w:rsid w:val="00786937"/>
    <w:rsid w:val="00794B9C"/>
    <w:rsid w:val="007A3D6E"/>
    <w:rsid w:val="007A7BDF"/>
    <w:rsid w:val="007A7EFC"/>
    <w:rsid w:val="007B0DC2"/>
    <w:rsid w:val="007B14D8"/>
    <w:rsid w:val="007B2211"/>
    <w:rsid w:val="007B2FB7"/>
    <w:rsid w:val="007B33AC"/>
    <w:rsid w:val="007B3BBC"/>
    <w:rsid w:val="007B5844"/>
    <w:rsid w:val="007B5F3C"/>
    <w:rsid w:val="007C2B84"/>
    <w:rsid w:val="007C4D65"/>
    <w:rsid w:val="007D07BA"/>
    <w:rsid w:val="007D4826"/>
    <w:rsid w:val="007D6300"/>
    <w:rsid w:val="007E13A1"/>
    <w:rsid w:val="007E17F8"/>
    <w:rsid w:val="007E1FCB"/>
    <w:rsid w:val="007E5B31"/>
    <w:rsid w:val="007F08D7"/>
    <w:rsid w:val="007F633E"/>
    <w:rsid w:val="007F6BDB"/>
    <w:rsid w:val="00804374"/>
    <w:rsid w:val="00805955"/>
    <w:rsid w:val="0080776C"/>
    <w:rsid w:val="008108D1"/>
    <w:rsid w:val="00812F80"/>
    <w:rsid w:val="008144FD"/>
    <w:rsid w:val="0082000B"/>
    <w:rsid w:val="00826A89"/>
    <w:rsid w:val="008276C0"/>
    <w:rsid w:val="0083056B"/>
    <w:rsid w:val="008329FF"/>
    <w:rsid w:val="00833118"/>
    <w:rsid w:val="00835114"/>
    <w:rsid w:val="008459D7"/>
    <w:rsid w:val="00857DF3"/>
    <w:rsid w:val="00860FEB"/>
    <w:rsid w:val="00862872"/>
    <w:rsid w:val="0086299A"/>
    <w:rsid w:val="00863BD7"/>
    <w:rsid w:val="00865021"/>
    <w:rsid w:val="008652C5"/>
    <w:rsid w:val="00867459"/>
    <w:rsid w:val="00872BF1"/>
    <w:rsid w:val="00873703"/>
    <w:rsid w:val="00874B81"/>
    <w:rsid w:val="00874E57"/>
    <w:rsid w:val="00876309"/>
    <w:rsid w:val="00880693"/>
    <w:rsid w:val="00880814"/>
    <w:rsid w:val="00890F07"/>
    <w:rsid w:val="008947C5"/>
    <w:rsid w:val="008957B6"/>
    <w:rsid w:val="00896F94"/>
    <w:rsid w:val="008A2528"/>
    <w:rsid w:val="008A38D4"/>
    <w:rsid w:val="008A3E6A"/>
    <w:rsid w:val="008A7C62"/>
    <w:rsid w:val="008B45BD"/>
    <w:rsid w:val="008B5493"/>
    <w:rsid w:val="008B770C"/>
    <w:rsid w:val="008B7846"/>
    <w:rsid w:val="008B79A5"/>
    <w:rsid w:val="008C0482"/>
    <w:rsid w:val="008C182F"/>
    <w:rsid w:val="008C4C5E"/>
    <w:rsid w:val="008C6A63"/>
    <w:rsid w:val="008C7771"/>
    <w:rsid w:val="008D1ABE"/>
    <w:rsid w:val="008E14F5"/>
    <w:rsid w:val="008F0829"/>
    <w:rsid w:val="008F0EE2"/>
    <w:rsid w:val="008F2E61"/>
    <w:rsid w:val="008F61A7"/>
    <w:rsid w:val="008F71CE"/>
    <w:rsid w:val="009002BC"/>
    <w:rsid w:val="00901AF8"/>
    <w:rsid w:val="00902AE3"/>
    <w:rsid w:val="00903DD9"/>
    <w:rsid w:val="00905F74"/>
    <w:rsid w:val="00905F9B"/>
    <w:rsid w:val="00907835"/>
    <w:rsid w:val="009126E9"/>
    <w:rsid w:val="00915536"/>
    <w:rsid w:val="0091701A"/>
    <w:rsid w:val="00920945"/>
    <w:rsid w:val="00924873"/>
    <w:rsid w:val="00926C04"/>
    <w:rsid w:val="00936088"/>
    <w:rsid w:val="0094108B"/>
    <w:rsid w:val="0094497D"/>
    <w:rsid w:val="00945DAB"/>
    <w:rsid w:val="009512F9"/>
    <w:rsid w:val="00952D73"/>
    <w:rsid w:val="00954042"/>
    <w:rsid w:val="009559C5"/>
    <w:rsid w:val="009611BB"/>
    <w:rsid w:val="00963452"/>
    <w:rsid w:val="00965AAB"/>
    <w:rsid w:val="0096769B"/>
    <w:rsid w:val="009745C8"/>
    <w:rsid w:val="00975974"/>
    <w:rsid w:val="00975992"/>
    <w:rsid w:val="009772E6"/>
    <w:rsid w:val="00981B83"/>
    <w:rsid w:val="0098427A"/>
    <w:rsid w:val="0098485E"/>
    <w:rsid w:val="00986B9C"/>
    <w:rsid w:val="00987195"/>
    <w:rsid w:val="009A1472"/>
    <w:rsid w:val="009A2529"/>
    <w:rsid w:val="009A5914"/>
    <w:rsid w:val="009A6C4B"/>
    <w:rsid w:val="009B23FB"/>
    <w:rsid w:val="009C1874"/>
    <w:rsid w:val="009C3124"/>
    <w:rsid w:val="009D1882"/>
    <w:rsid w:val="009D23BC"/>
    <w:rsid w:val="009D314B"/>
    <w:rsid w:val="009D6825"/>
    <w:rsid w:val="009E0C67"/>
    <w:rsid w:val="009E7A8B"/>
    <w:rsid w:val="009F62EF"/>
    <w:rsid w:val="009F7C60"/>
    <w:rsid w:val="00A01EEB"/>
    <w:rsid w:val="00A055A6"/>
    <w:rsid w:val="00A076BB"/>
    <w:rsid w:val="00A10E40"/>
    <w:rsid w:val="00A16031"/>
    <w:rsid w:val="00A201F7"/>
    <w:rsid w:val="00A20ABD"/>
    <w:rsid w:val="00A20F2A"/>
    <w:rsid w:val="00A211EF"/>
    <w:rsid w:val="00A21554"/>
    <w:rsid w:val="00A243C6"/>
    <w:rsid w:val="00A24E56"/>
    <w:rsid w:val="00A27791"/>
    <w:rsid w:val="00A27F6E"/>
    <w:rsid w:val="00A3028B"/>
    <w:rsid w:val="00A31111"/>
    <w:rsid w:val="00A31B94"/>
    <w:rsid w:val="00A36FA0"/>
    <w:rsid w:val="00A45F4C"/>
    <w:rsid w:val="00A522AA"/>
    <w:rsid w:val="00A55265"/>
    <w:rsid w:val="00A61069"/>
    <w:rsid w:val="00A617A5"/>
    <w:rsid w:val="00A61F31"/>
    <w:rsid w:val="00A71D41"/>
    <w:rsid w:val="00A742AB"/>
    <w:rsid w:val="00A75AED"/>
    <w:rsid w:val="00A82B27"/>
    <w:rsid w:val="00A8450A"/>
    <w:rsid w:val="00A849AF"/>
    <w:rsid w:val="00A917A6"/>
    <w:rsid w:val="00A948F4"/>
    <w:rsid w:val="00A97192"/>
    <w:rsid w:val="00A97496"/>
    <w:rsid w:val="00AA2071"/>
    <w:rsid w:val="00AA5343"/>
    <w:rsid w:val="00AB11E7"/>
    <w:rsid w:val="00AB3768"/>
    <w:rsid w:val="00AB499C"/>
    <w:rsid w:val="00AB4B5F"/>
    <w:rsid w:val="00AC029B"/>
    <w:rsid w:val="00AC4D64"/>
    <w:rsid w:val="00AD5628"/>
    <w:rsid w:val="00AE1133"/>
    <w:rsid w:val="00AE1E75"/>
    <w:rsid w:val="00AE3866"/>
    <w:rsid w:val="00AE4D0B"/>
    <w:rsid w:val="00AE628E"/>
    <w:rsid w:val="00AE77F8"/>
    <w:rsid w:val="00AF06F3"/>
    <w:rsid w:val="00AF1D45"/>
    <w:rsid w:val="00AF3C67"/>
    <w:rsid w:val="00AF4B6A"/>
    <w:rsid w:val="00AF649A"/>
    <w:rsid w:val="00AF6E1C"/>
    <w:rsid w:val="00AF7817"/>
    <w:rsid w:val="00AF7B63"/>
    <w:rsid w:val="00B00043"/>
    <w:rsid w:val="00B020D2"/>
    <w:rsid w:val="00B02276"/>
    <w:rsid w:val="00B02E03"/>
    <w:rsid w:val="00B05725"/>
    <w:rsid w:val="00B06424"/>
    <w:rsid w:val="00B071C3"/>
    <w:rsid w:val="00B1187B"/>
    <w:rsid w:val="00B133B2"/>
    <w:rsid w:val="00B133E0"/>
    <w:rsid w:val="00B16D08"/>
    <w:rsid w:val="00B16ECC"/>
    <w:rsid w:val="00B17E6E"/>
    <w:rsid w:val="00B305B7"/>
    <w:rsid w:val="00B33A97"/>
    <w:rsid w:val="00B35000"/>
    <w:rsid w:val="00B37F08"/>
    <w:rsid w:val="00B41390"/>
    <w:rsid w:val="00B42596"/>
    <w:rsid w:val="00B44762"/>
    <w:rsid w:val="00B50D5B"/>
    <w:rsid w:val="00B53200"/>
    <w:rsid w:val="00B53E5B"/>
    <w:rsid w:val="00B54BB7"/>
    <w:rsid w:val="00B54D20"/>
    <w:rsid w:val="00B62BEF"/>
    <w:rsid w:val="00B66DB8"/>
    <w:rsid w:val="00B72EA2"/>
    <w:rsid w:val="00B74B67"/>
    <w:rsid w:val="00B80E35"/>
    <w:rsid w:val="00B8227A"/>
    <w:rsid w:val="00B839E1"/>
    <w:rsid w:val="00B84584"/>
    <w:rsid w:val="00B908E2"/>
    <w:rsid w:val="00B95B0E"/>
    <w:rsid w:val="00B97BB0"/>
    <w:rsid w:val="00BA2AE8"/>
    <w:rsid w:val="00BA6DC5"/>
    <w:rsid w:val="00BA6FBB"/>
    <w:rsid w:val="00BA7550"/>
    <w:rsid w:val="00BB42E9"/>
    <w:rsid w:val="00BC05F8"/>
    <w:rsid w:val="00BC0D8E"/>
    <w:rsid w:val="00BC50D4"/>
    <w:rsid w:val="00BC67AC"/>
    <w:rsid w:val="00BD1401"/>
    <w:rsid w:val="00BD39CA"/>
    <w:rsid w:val="00BE2AA8"/>
    <w:rsid w:val="00BE383F"/>
    <w:rsid w:val="00BE5A4D"/>
    <w:rsid w:val="00BF14A7"/>
    <w:rsid w:val="00BF5E30"/>
    <w:rsid w:val="00C042CA"/>
    <w:rsid w:val="00C042EB"/>
    <w:rsid w:val="00C0757E"/>
    <w:rsid w:val="00C101F6"/>
    <w:rsid w:val="00C12EFD"/>
    <w:rsid w:val="00C148B4"/>
    <w:rsid w:val="00C21701"/>
    <w:rsid w:val="00C23FBE"/>
    <w:rsid w:val="00C336A0"/>
    <w:rsid w:val="00C33FC7"/>
    <w:rsid w:val="00C352DB"/>
    <w:rsid w:val="00C42745"/>
    <w:rsid w:val="00C451F8"/>
    <w:rsid w:val="00C451FF"/>
    <w:rsid w:val="00C51F84"/>
    <w:rsid w:val="00C5545B"/>
    <w:rsid w:val="00C71A22"/>
    <w:rsid w:val="00C76C35"/>
    <w:rsid w:val="00C80C2E"/>
    <w:rsid w:val="00C81A52"/>
    <w:rsid w:val="00C85F64"/>
    <w:rsid w:val="00C90C12"/>
    <w:rsid w:val="00C96D02"/>
    <w:rsid w:val="00C971C1"/>
    <w:rsid w:val="00CA1721"/>
    <w:rsid w:val="00CA229C"/>
    <w:rsid w:val="00CB0080"/>
    <w:rsid w:val="00CB17C8"/>
    <w:rsid w:val="00CB1AD5"/>
    <w:rsid w:val="00CB5063"/>
    <w:rsid w:val="00CB7F8E"/>
    <w:rsid w:val="00CD2886"/>
    <w:rsid w:val="00CD2FDF"/>
    <w:rsid w:val="00CD565A"/>
    <w:rsid w:val="00CD7F5A"/>
    <w:rsid w:val="00CE0E08"/>
    <w:rsid w:val="00CE17B5"/>
    <w:rsid w:val="00CE4D01"/>
    <w:rsid w:val="00CE76BC"/>
    <w:rsid w:val="00CF19F1"/>
    <w:rsid w:val="00CF3817"/>
    <w:rsid w:val="00CF3E6E"/>
    <w:rsid w:val="00CF5349"/>
    <w:rsid w:val="00D05979"/>
    <w:rsid w:val="00D078DE"/>
    <w:rsid w:val="00D102F9"/>
    <w:rsid w:val="00D1620C"/>
    <w:rsid w:val="00D20533"/>
    <w:rsid w:val="00D226B7"/>
    <w:rsid w:val="00D242B1"/>
    <w:rsid w:val="00D247CA"/>
    <w:rsid w:val="00D25E84"/>
    <w:rsid w:val="00D26D8E"/>
    <w:rsid w:val="00D302F6"/>
    <w:rsid w:val="00D40446"/>
    <w:rsid w:val="00D418E4"/>
    <w:rsid w:val="00D43B75"/>
    <w:rsid w:val="00D53DD6"/>
    <w:rsid w:val="00D54D73"/>
    <w:rsid w:val="00D55C2F"/>
    <w:rsid w:val="00D5647B"/>
    <w:rsid w:val="00D56CEE"/>
    <w:rsid w:val="00D62DD1"/>
    <w:rsid w:val="00D65D84"/>
    <w:rsid w:val="00D667B6"/>
    <w:rsid w:val="00D66EA7"/>
    <w:rsid w:val="00D74DAA"/>
    <w:rsid w:val="00D81447"/>
    <w:rsid w:val="00D821F8"/>
    <w:rsid w:val="00D82D6D"/>
    <w:rsid w:val="00D83591"/>
    <w:rsid w:val="00D84CC9"/>
    <w:rsid w:val="00D87FA1"/>
    <w:rsid w:val="00D90626"/>
    <w:rsid w:val="00D922AD"/>
    <w:rsid w:val="00D948F7"/>
    <w:rsid w:val="00DA2FB7"/>
    <w:rsid w:val="00DA5DEA"/>
    <w:rsid w:val="00DB03C4"/>
    <w:rsid w:val="00DB2E3D"/>
    <w:rsid w:val="00DB4918"/>
    <w:rsid w:val="00DB7400"/>
    <w:rsid w:val="00DC204D"/>
    <w:rsid w:val="00DC25D4"/>
    <w:rsid w:val="00DC306E"/>
    <w:rsid w:val="00DD10AE"/>
    <w:rsid w:val="00DD15A0"/>
    <w:rsid w:val="00DD29C4"/>
    <w:rsid w:val="00DD3515"/>
    <w:rsid w:val="00DD4598"/>
    <w:rsid w:val="00DE24B5"/>
    <w:rsid w:val="00DE5D37"/>
    <w:rsid w:val="00DF0993"/>
    <w:rsid w:val="00DF0AB7"/>
    <w:rsid w:val="00DF30C3"/>
    <w:rsid w:val="00DF668C"/>
    <w:rsid w:val="00E04D13"/>
    <w:rsid w:val="00E0549A"/>
    <w:rsid w:val="00E05816"/>
    <w:rsid w:val="00E0772E"/>
    <w:rsid w:val="00E11533"/>
    <w:rsid w:val="00E1587D"/>
    <w:rsid w:val="00E21E91"/>
    <w:rsid w:val="00E3100F"/>
    <w:rsid w:val="00E318BD"/>
    <w:rsid w:val="00E3548F"/>
    <w:rsid w:val="00E3698E"/>
    <w:rsid w:val="00E41D3F"/>
    <w:rsid w:val="00E423E7"/>
    <w:rsid w:val="00E43A8F"/>
    <w:rsid w:val="00E44B6A"/>
    <w:rsid w:val="00E44E4C"/>
    <w:rsid w:val="00E4770A"/>
    <w:rsid w:val="00E51799"/>
    <w:rsid w:val="00E5314A"/>
    <w:rsid w:val="00E57C8F"/>
    <w:rsid w:val="00E60033"/>
    <w:rsid w:val="00E62DD7"/>
    <w:rsid w:val="00E64CE0"/>
    <w:rsid w:val="00E66185"/>
    <w:rsid w:val="00E70DA8"/>
    <w:rsid w:val="00E74BD8"/>
    <w:rsid w:val="00E75F23"/>
    <w:rsid w:val="00E8236E"/>
    <w:rsid w:val="00E831F1"/>
    <w:rsid w:val="00E85960"/>
    <w:rsid w:val="00E91616"/>
    <w:rsid w:val="00E94125"/>
    <w:rsid w:val="00E96524"/>
    <w:rsid w:val="00EA0B60"/>
    <w:rsid w:val="00EA18B6"/>
    <w:rsid w:val="00EA552A"/>
    <w:rsid w:val="00EB5ECF"/>
    <w:rsid w:val="00EC639D"/>
    <w:rsid w:val="00EC6507"/>
    <w:rsid w:val="00ED2C95"/>
    <w:rsid w:val="00ED5B0F"/>
    <w:rsid w:val="00ED5BC5"/>
    <w:rsid w:val="00ED6148"/>
    <w:rsid w:val="00ED731D"/>
    <w:rsid w:val="00EE5E09"/>
    <w:rsid w:val="00EE600A"/>
    <w:rsid w:val="00EE70AD"/>
    <w:rsid w:val="00EE7479"/>
    <w:rsid w:val="00EF0ACD"/>
    <w:rsid w:val="00EF2BCC"/>
    <w:rsid w:val="00EF3AD2"/>
    <w:rsid w:val="00EF5070"/>
    <w:rsid w:val="00EF53B7"/>
    <w:rsid w:val="00EF6E7E"/>
    <w:rsid w:val="00F00A63"/>
    <w:rsid w:val="00F022D2"/>
    <w:rsid w:val="00F1155A"/>
    <w:rsid w:val="00F12A7C"/>
    <w:rsid w:val="00F12E05"/>
    <w:rsid w:val="00F17959"/>
    <w:rsid w:val="00F214A9"/>
    <w:rsid w:val="00F246A0"/>
    <w:rsid w:val="00F26D50"/>
    <w:rsid w:val="00F30E68"/>
    <w:rsid w:val="00F32923"/>
    <w:rsid w:val="00F33694"/>
    <w:rsid w:val="00F41967"/>
    <w:rsid w:val="00F445CE"/>
    <w:rsid w:val="00F4485E"/>
    <w:rsid w:val="00F45B64"/>
    <w:rsid w:val="00F463F6"/>
    <w:rsid w:val="00F46796"/>
    <w:rsid w:val="00F467DE"/>
    <w:rsid w:val="00F50B01"/>
    <w:rsid w:val="00F52623"/>
    <w:rsid w:val="00F52942"/>
    <w:rsid w:val="00F54E34"/>
    <w:rsid w:val="00F57D82"/>
    <w:rsid w:val="00F9212B"/>
    <w:rsid w:val="00F941C9"/>
    <w:rsid w:val="00F946B2"/>
    <w:rsid w:val="00FA67C0"/>
    <w:rsid w:val="00FA7F17"/>
    <w:rsid w:val="00FB215E"/>
    <w:rsid w:val="00FB30E2"/>
    <w:rsid w:val="00FB3923"/>
    <w:rsid w:val="00FB3CBE"/>
    <w:rsid w:val="00FB7CD8"/>
    <w:rsid w:val="00FC1446"/>
    <w:rsid w:val="00FC533A"/>
    <w:rsid w:val="00FD0C81"/>
    <w:rsid w:val="00FD20F5"/>
    <w:rsid w:val="00FD29CB"/>
    <w:rsid w:val="00FD3DF1"/>
    <w:rsid w:val="00FE103B"/>
    <w:rsid w:val="00FE268D"/>
    <w:rsid w:val="00FE26DC"/>
    <w:rsid w:val="00FE4890"/>
    <w:rsid w:val="00FE5DAD"/>
    <w:rsid w:val="00FE61B2"/>
    <w:rsid w:val="00FE74AF"/>
    <w:rsid w:val="00FF12A9"/>
    <w:rsid w:val="00FF17FB"/>
    <w:rsid w:val="00FF4E34"/>
    <w:rsid w:val="00FF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754CC7"/>
  <w15:chartTrackingRefBased/>
  <w15:docId w15:val="{2E0C8F71-46AC-4B29-BF3A-50EB8949C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055A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F19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F19F1"/>
  </w:style>
  <w:style w:type="paragraph" w:styleId="Pidipagina">
    <w:name w:val="footer"/>
    <w:basedOn w:val="Normale"/>
    <w:link w:val="PidipaginaCarattere"/>
    <w:uiPriority w:val="99"/>
    <w:unhideWhenUsed/>
    <w:rsid w:val="00CF19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F19F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01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01B7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335D2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35D26"/>
    <w:rPr>
      <w:color w:val="808080"/>
      <w:shd w:val="clear" w:color="auto" w:fill="E6E6E6"/>
    </w:rPr>
  </w:style>
  <w:style w:type="paragraph" w:styleId="Titolo">
    <w:name w:val="Title"/>
    <w:basedOn w:val="Normale"/>
    <w:link w:val="TitoloCarattere"/>
    <w:qFormat/>
    <w:rsid w:val="00FE26D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spacing w:after="0" w:line="480" w:lineRule="exact"/>
      <w:jc w:val="center"/>
    </w:pPr>
    <w:rPr>
      <w:rFonts w:ascii="Arial" w:eastAsia="Times New Roman" w:hAnsi="Arial" w:cs="Times New Roman"/>
      <w:b/>
      <w:bCs/>
      <w:i/>
      <w:iCs/>
      <w:sz w:val="28"/>
      <w:szCs w:val="32"/>
      <w:u w:val="single"/>
      <w:lang w:val="x-none" w:eastAsia="x-none"/>
    </w:rPr>
  </w:style>
  <w:style w:type="character" w:customStyle="1" w:styleId="TitoloCarattere">
    <w:name w:val="Titolo Carattere"/>
    <w:basedOn w:val="Carpredefinitoparagrafo"/>
    <w:link w:val="Titolo"/>
    <w:rsid w:val="00FE26DC"/>
    <w:rPr>
      <w:rFonts w:ascii="Arial" w:eastAsia="Times New Roman" w:hAnsi="Arial" w:cs="Times New Roman"/>
      <w:b/>
      <w:bCs/>
      <w:i/>
      <w:iCs/>
      <w:sz w:val="28"/>
      <w:szCs w:val="32"/>
      <w:u w:val="single"/>
      <w:shd w:val="clear" w:color="auto" w:fill="D9D9D9"/>
      <w:lang w:val="x-none" w:eastAsia="x-none"/>
    </w:rPr>
  </w:style>
  <w:style w:type="paragraph" w:styleId="Paragrafoelenco">
    <w:name w:val="List Paragraph"/>
    <w:basedOn w:val="Normale"/>
    <w:uiPriority w:val="34"/>
    <w:qFormat/>
    <w:rsid w:val="00FE26DC"/>
    <w:pPr>
      <w:widowControl w:val="0"/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D22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D226B7"/>
    <w:rPr>
      <w:b/>
      <w:bCs/>
    </w:rPr>
  </w:style>
  <w:style w:type="character" w:styleId="Enfasicorsivo">
    <w:name w:val="Emphasis"/>
    <w:basedOn w:val="Carpredefinitoparagrafo"/>
    <w:uiPriority w:val="20"/>
    <w:qFormat/>
    <w:rsid w:val="00D226B7"/>
    <w:rPr>
      <w:i/>
      <w:iCs/>
    </w:rPr>
  </w:style>
  <w:style w:type="paragraph" w:customStyle="1" w:styleId="highlights">
    <w:name w:val="highlights"/>
    <w:basedOn w:val="Normale"/>
    <w:rsid w:val="006C2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3676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istonsanremo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ianoG\Documents\Modelli%20di%20Office%20personalizzati\carta%20ariston_nuov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11F3B-54D0-4F2F-B2AE-B96E3BE60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ariston_nuova</Template>
  <TotalTime>197</TotalTime>
  <Pages>3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LucianoG</dc:creator>
  <cp:keywords/>
  <dc:description/>
  <cp:lastModifiedBy>Info - Ariston Sanremo</cp:lastModifiedBy>
  <cp:revision>8</cp:revision>
  <cp:lastPrinted>2023-03-15T11:36:00Z</cp:lastPrinted>
  <dcterms:created xsi:type="dcterms:W3CDTF">2023-04-12T09:44:00Z</dcterms:created>
  <dcterms:modified xsi:type="dcterms:W3CDTF">2023-04-12T12:56:00Z</dcterms:modified>
</cp:coreProperties>
</file>